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Igehely (történet): </w:t>
      </w:r>
      <w:r w:rsidR="0080401A">
        <w:rPr>
          <w:b/>
        </w:rPr>
        <w:t xml:space="preserve">Lk.15.11-32 </w:t>
      </w:r>
      <w:proofErr w:type="gramStart"/>
      <w:r w:rsidR="0080401A">
        <w:rPr>
          <w:b/>
        </w:rPr>
        <w:t>A</w:t>
      </w:r>
      <w:proofErr w:type="gramEnd"/>
      <w:r w:rsidR="0080401A">
        <w:rPr>
          <w:b/>
        </w:rPr>
        <w:t xml:space="preserve"> tékozló (elveszett) fiú</w:t>
      </w:r>
    </w:p>
    <w:p w:rsidR="006E53CA" w:rsidRDefault="00747F9F" w:rsidP="002C598F">
      <w:pPr>
        <w:ind w:left="567" w:hanging="567"/>
      </w:pPr>
      <w:r>
        <w:t>Pintér Béla: Táncol a menny (Istenember album)</w:t>
      </w:r>
    </w:p>
    <w:p w:rsidR="00747F9F" w:rsidRDefault="00747F9F" w:rsidP="002C598F">
      <w:pPr>
        <w:ind w:left="567" w:hanging="567"/>
      </w:pPr>
    </w:p>
    <w:p w:rsidR="009B7F80" w:rsidRDefault="006E53CA" w:rsidP="002C598F">
      <w:pPr>
        <w:ind w:left="567" w:hanging="567"/>
        <w:rPr>
          <w:b/>
        </w:rPr>
      </w:pPr>
      <w:r w:rsidRPr="00431070">
        <w:rPr>
          <w:b/>
        </w:rPr>
        <w:t>Aranymondás/kulcsige</w:t>
      </w:r>
      <w:proofErr w:type="gramStart"/>
      <w:r w:rsidRPr="00431070">
        <w:rPr>
          <w:b/>
        </w:rPr>
        <w:t xml:space="preserve">: </w:t>
      </w:r>
      <w:r w:rsidRPr="002C598F">
        <w:t xml:space="preserve"> </w:t>
      </w:r>
      <w:r w:rsidR="00747F9F" w:rsidRPr="00747F9F">
        <w:t>Lk</w:t>
      </w:r>
      <w:proofErr w:type="gramEnd"/>
      <w:r w:rsidR="00747F9F" w:rsidRPr="00747F9F">
        <w:t>.15.31 Fiam, te mindenkor én velem vagy, és mindenem a tiéd!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Fő üzenet, központi igazság:</w:t>
      </w:r>
      <w:r w:rsidRPr="002C598F">
        <w:t xml:space="preserve"> </w:t>
      </w:r>
      <w:r w:rsidR="00BE45BA">
        <w:t>Isten szeretete</w:t>
      </w:r>
    </w:p>
    <w:p w:rsidR="006E53CA" w:rsidRDefault="006E53CA" w:rsidP="002C598F">
      <w:pPr>
        <w:ind w:left="567" w:hanging="567"/>
      </w:pPr>
      <w:r w:rsidRPr="00431070">
        <w:rPr>
          <w:b/>
        </w:rPr>
        <w:t>Üzenet/téma:</w:t>
      </w:r>
      <w:r w:rsidRPr="002C598F">
        <w:t xml:space="preserve"> </w:t>
      </w:r>
      <w:r w:rsidR="00935ABA">
        <w:t xml:space="preserve">Elégedetlenség – </w:t>
      </w:r>
      <w:r w:rsidR="00BE45BA">
        <w:t xml:space="preserve">tékozlás - </w:t>
      </w:r>
      <w:r w:rsidR="00935ABA">
        <w:t>bűn</w:t>
      </w:r>
      <w:r w:rsidR="00BE45BA">
        <w:t xml:space="preserve"> </w:t>
      </w:r>
    </w:p>
    <w:p w:rsidR="00935ABA" w:rsidRDefault="00935ABA" w:rsidP="00935ABA">
      <w:pPr>
        <w:ind w:left="567" w:hanging="567"/>
      </w:pPr>
      <w:r>
        <w:t xml:space="preserve"> </w:t>
      </w:r>
      <w:r w:rsidR="00BE45BA">
        <w:t>A</w:t>
      </w:r>
      <w:r>
        <w:t xml:space="preserve">tya szeretete által - bármit tettünk is, ha </w:t>
      </w:r>
      <w:r w:rsidR="00BE45BA">
        <w:t>ő</w:t>
      </w:r>
      <w:r>
        <w:t>szintén megbánjuk – gyermekei lehetünk újra. Mé</w:t>
      </w:r>
      <w:r w:rsidR="00BE45BA">
        <w:t>ghozzá teljes jogú örökösei az Ő</w:t>
      </w:r>
      <w:r>
        <w:t xml:space="preserve"> országának. (Vö. Róm8,14-17).</w:t>
      </w:r>
    </w:p>
    <w:p w:rsidR="00935ABA" w:rsidRDefault="00935ABA" w:rsidP="00935ABA">
      <w:pPr>
        <w:ind w:left="567" w:hanging="567"/>
      </w:pPr>
      <w:r>
        <w:t xml:space="preserve"> Ehhez tartozik az öröm, az ünnep, a mennyei lakoma képe.</w:t>
      </w:r>
    </w:p>
    <w:p w:rsidR="00935ABA" w:rsidRPr="00935ABA" w:rsidRDefault="00935ABA" w:rsidP="00935ABA">
      <w:pPr>
        <w:ind w:left="567" w:hanging="567"/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1. Átvezetés, dalismétlés: </w:t>
      </w:r>
    </w:p>
    <w:p w:rsidR="006E53CA" w:rsidRPr="007F60D7" w:rsidRDefault="00BF7F4B" w:rsidP="007F60D7">
      <w:pPr>
        <w:ind w:left="567" w:hanging="567"/>
        <w:jc w:val="both"/>
      </w:pPr>
      <w:r>
        <w:rPr>
          <w:b/>
        </w:rPr>
        <w:t xml:space="preserve">    </w:t>
      </w:r>
      <w:r w:rsidR="002C598F">
        <w:rPr>
          <w:b/>
        </w:rPr>
        <w:t xml:space="preserve">Hangulatkeltő játék: </w:t>
      </w:r>
      <w:proofErr w:type="gramStart"/>
      <w:r w:rsidR="007F60D7" w:rsidRPr="007F60D7">
        <w:t>Vakjáték  -</w:t>
      </w:r>
      <w:proofErr w:type="gramEnd"/>
      <w:r w:rsidR="007F60D7" w:rsidRPr="007F60D7">
        <w:t xml:space="preserve"> A gyerekek párt választanak maguknak. Egyikük lesz a "hívó" az Atya, a </w:t>
      </w:r>
      <w:proofErr w:type="spellStart"/>
      <w:r w:rsidR="007F60D7" w:rsidRPr="007F60D7">
        <w:t>másikuk</w:t>
      </w:r>
      <w:proofErr w:type="spellEnd"/>
      <w:r w:rsidR="007F60D7" w:rsidRPr="007F60D7">
        <w:t xml:space="preserve"> a "kereső" az elveszett gy</w:t>
      </w:r>
      <w:r w:rsidR="004B27A0">
        <w:t>ermek. Megegyeznek egy "hívójel”</w:t>
      </w:r>
      <w:proofErr w:type="spellStart"/>
      <w:r w:rsidR="007F60D7" w:rsidRPr="007F60D7">
        <w:t>-be</w:t>
      </w:r>
      <w:r w:rsidR="004B27A0">
        <w:t>n</w:t>
      </w:r>
      <w:proofErr w:type="spellEnd"/>
      <w:r w:rsidR="007F60D7" w:rsidRPr="007F60D7">
        <w:t xml:space="preserve">, ami egy rövid felszólítás lehet: pl. Gyere Atyádhoz! Mindenem a tiéd! Feltétel nélkül szeretlek téged! Az én </w:t>
      </w:r>
      <w:proofErr w:type="gramStart"/>
      <w:r w:rsidR="007F60D7" w:rsidRPr="007F60D7">
        <w:t>fiam megtaláltam</w:t>
      </w:r>
      <w:proofErr w:type="gramEnd"/>
      <w:r w:rsidR="007F60D7" w:rsidRPr="007F60D7">
        <w:t xml:space="preserve">! Mindenkor énvelem vagy! Megmentelek téged! Üdvösséget adok néked! A keresők szemét bekötjük és </w:t>
      </w:r>
      <w:proofErr w:type="spellStart"/>
      <w:r w:rsidR="007F60D7" w:rsidRPr="007F60D7">
        <w:t>egyvonalba</w:t>
      </w:r>
      <w:proofErr w:type="spellEnd"/>
      <w:r w:rsidR="007F60D7" w:rsidRPr="007F60D7">
        <w:t xml:space="preserve"> állítjuk őket, a hívók tetszés szerint szétszóródva helyezkednek </w:t>
      </w:r>
      <w:proofErr w:type="gramStart"/>
      <w:r w:rsidR="007F60D7" w:rsidRPr="007F60D7">
        <w:t>el  a</w:t>
      </w:r>
      <w:proofErr w:type="gramEnd"/>
      <w:r w:rsidR="007F60D7" w:rsidRPr="007F60D7">
        <w:t xml:space="preserve"> térben. A hívók adott jelre, egy kis időeltolódással elkezdik hangoztatni a hívójelüket. Párjuk lassan, karjukat kitárva, óvatosan haladva megindulnak a hívó felé, szinte csak a szívük viszi közelebb az Atyához. Aki a párjára talált, az összeölelkezik. A lehető legnagyobb csendben érdemes játszani a játékot.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2. Dicsőítés – énektanítás: </w:t>
      </w:r>
      <w:r w:rsidR="00747F9F">
        <w:t>Táncol a menny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3. Ima</w:t>
      </w:r>
      <w:r w:rsidR="002C598F">
        <w:rPr>
          <w:b/>
        </w:rPr>
        <w:t>:</w:t>
      </w:r>
      <w:r w:rsidR="002C598F">
        <w:t xml:space="preserve"> 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9B7F80" w:rsidRDefault="006E53CA" w:rsidP="009B7F80">
      <w:pPr>
        <w:ind w:left="567" w:hanging="567"/>
      </w:pPr>
      <w:r w:rsidRPr="00431070">
        <w:rPr>
          <w:b/>
        </w:rPr>
        <w:t>4. Igevers-kincsgyűjtés</w:t>
      </w:r>
      <w:r w:rsidR="002C598F">
        <w:rPr>
          <w:b/>
        </w:rPr>
        <w:t>:</w:t>
      </w:r>
      <w:r w:rsidR="002C598F">
        <w:t xml:space="preserve"> </w:t>
      </w:r>
      <w:r w:rsidR="00747F9F" w:rsidRPr="00747F9F">
        <w:t>Lk.15.31 Fiam, te mindenkor én velem vagy, és mindenem a tiéd!</w:t>
      </w:r>
      <w:r w:rsidR="00B73762">
        <w:t xml:space="preserve"> </w:t>
      </w:r>
    </w:p>
    <w:p w:rsidR="00747F9F" w:rsidRDefault="00747F9F" w:rsidP="00747F9F">
      <w:pPr>
        <w:ind w:left="567"/>
      </w:pPr>
      <w:r w:rsidRPr="009B7F80">
        <w:t>Lk.15.18</w:t>
      </w:r>
      <w:r>
        <w:t>b</w:t>
      </w:r>
      <w:r w:rsidRPr="009B7F80">
        <w:t xml:space="preserve"> Atyám, vétkeztem az ég ellen és </w:t>
      </w:r>
      <w:proofErr w:type="gramStart"/>
      <w:r w:rsidRPr="009B7F80">
        <w:t>teellened</w:t>
      </w:r>
      <w:r w:rsidR="00B73762">
        <w:t xml:space="preserve">  </w:t>
      </w:r>
      <w:r w:rsidR="00B73762">
        <w:t>(</w:t>
      </w:r>
      <w:proofErr w:type="gramEnd"/>
      <w:r w:rsidR="00B73762">
        <w:t>rajzlapon, színezni)</w:t>
      </w:r>
    </w:p>
    <w:p w:rsidR="009B7F80" w:rsidRDefault="009B7F80" w:rsidP="00747F9F">
      <w:pPr>
        <w:ind w:left="567"/>
      </w:pPr>
      <w:r w:rsidRPr="009B7F80">
        <w:t>Zsolt.103.10 Nem vétkeink szerint bánik velünk, nem bűneink szerint fizet nekünk</w:t>
      </w:r>
      <w:proofErr w:type="gramStart"/>
      <w:r w:rsidRPr="009B7F80">
        <w:t>..</w:t>
      </w:r>
      <w:proofErr w:type="gramEnd"/>
      <w:r w:rsidRPr="009B7F80">
        <w:t xml:space="preserve"> 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5. A bibliai-igazság beültetése, történet:</w:t>
      </w:r>
      <w:r w:rsidR="002C598F">
        <w:t xml:space="preserve"> </w:t>
      </w:r>
    </w:p>
    <w:p w:rsidR="00700B48" w:rsidRDefault="00700B48" w:rsidP="0080401A">
      <w:pPr>
        <w:ind w:left="567" w:hanging="567"/>
      </w:pPr>
      <w:r>
        <w:t>Bevezetés: mikor mész orvoshoz?</w:t>
      </w:r>
      <w:r w:rsidR="001050E8">
        <w:t xml:space="preserve"> Szoktál morgolódni, elégedetlenkedni?</w:t>
      </w:r>
    </w:p>
    <w:p w:rsidR="0080401A" w:rsidRPr="0080401A" w:rsidRDefault="0080401A" w:rsidP="0080401A">
      <w:pPr>
        <w:ind w:left="567" w:hanging="567"/>
      </w:pPr>
      <w:proofErr w:type="gramStart"/>
      <w:r w:rsidRPr="0080401A">
        <w:t>apa</w:t>
      </w:r>
      <w:proofErr w:type="gramEnd"/>
      <w:r w:rsidRPr="0080401A">
        <w:t xml:space="preserve"> </w:t>
      </w:r>
      <w:r w:rsidR="00BD2104">
        <w:t xml:space="preserve">+ </w:t>
      </w:r>
      <w:r w:rsidRPr="0080401A">
        <w:t>2 fiú</w:t>
      </w:r>
    </w:p>
    <w:p w:rsidR="0080401A" w:rsidRPr="0080401A" w:rsidRDefault="0080401A" w:rsidP="0080401A">
      <w:pPr>
        <w:ind w:left="567" w:hanging="567"/>
      </w:pPr>
      <w:proofErr w:type="gramStart"/>
      <w:r w:rsidRPr="0080401A">
        <w:t>fiatalabb</w:t>
      </w:r>
      <w:proofErr w:type="gramEnd"/>
      <w:r>
        <w:t xml:space="preserve"> : </w:t>
      </w:r>
      <w:r w:rsidR="00BD2104">
        <w:t>1.</w:t>
      </w:r>
      <w:r w:rsidRPr="0080401A">
        <w:t>elégedetlen</w:t>
      </w:r>
      <w:r>
        <w:t xml:space="preserve"> – </w:t>
      </w:r>
      <w:r w:rsidR="00BD2104">
        <w:t>2.kikéri örökség</w:t>
      </w:r>
      <w:r w:rsidR="009752C9">
        <w:t>ét</w:t>
      </w:r>
      <w:r w:rsidR="00BD2104">
        <w:t xml:space="preserve">, </w:t>
      </w:r>
      <w:r w:rsidRPr="0080401A">
        <w:t>elutazik</w:t>
      </w:r>
      <w:r>
        <w:t xml:space="preserve">- </w:t>
      </w:r>
      <w:r w:rsidR="00BD2104">
        <w:t>3.</w:t>
      </w:r>
      <w:r w:rsidRPr="0080401A">
        <w:t>mulat</w:t>
      </w:r>
      <w:r>
        <w:t xml:space="preserve"> - </w:t>
      </w:r>
      <w:r w:rsidRPr="0080401A">
        <w:t>elfogy a pénze</w:t>
      </w:r>
      <w:r>
        <w:t xml:space="preserve">, </w:t>
      </w:r>
      <w:r w:rsidRPr="0080401A">
        <w:t>éhezik</w:t>
      </w:r>
      <w:r>
        <w:t xml:space="preserve">, </w:t>
      </w:r>
      <w:r w:rsidR="00BE45BA">
        <w:t>disznókat őri</w:t>
      </w:r>
      <w:r w:rsidRPr="0080401A">
        <w:t>z</w:t>
      </w:r>
      <w:r>
        <w:t xml:space="preserve"> - </w:t>
      </w:r>
      <w:r w:rsidRPr="0080401A">
        <w:t xml:space="preserve">megbánja tettét </w:t>
      </w:r>
      <w:r>
        <w:t xml:space="preserve">– </w:t>
      </w:r>
      <w:r w:rsidRPr="0080401A">
        <w:t>visszatér</w:t>
      </w:r>
      <w:r>
        <w:t xml:space="preserve"> -  </w:t>
      </w:r>
      <w:r w:rsidR="00BD2104">
        <w:t>4.</w:t>
      </w:r>
      <w:r w:rsidRPr="0080401A">
        <w:t>az apa örül</w:t>
      </w:r>
      <w:r w:rsidR="009752C9">
        <w:t>, bűnbánat</w:t>
      </w:r>
      <w:r>
        <w:t xml:space="preserve"> – 5.</w:t>
      </w:r>
      <w:r w:rsidRPr="0080401A">
        <w:t>ünnepelnek</w:t>
      </w:r>
    </w:p>
    <w:p w:rsidR="006E53CA" w:rsidRPr="0080401A" w:rsidRDefault="00BE45BA" w:rsidP="0080401A">
      <w:pPr>
        <w:ind w:left="567" w:hanging="567"/>
      </w:pPr>
      <w:proofErr w:type="gramStart"/>
      <w:r>
        <w:t>idő</w:t>
      </w:r>
      <w:r w:rsidR="0080401A" w:rsidRPr="0080401A">
        <w:t>sebb</w:t>
      </w:r>
      <w:proofErr w:type="gramEnd"/>
      <w:r w:rsidR="0080401A">
        <w:t xml:space="preserve"> : </w:t>
      </w:r>
      <w:r w:rsidR="00BD2104">
        <w:t xml:space="preserve"> 1.</w:t>
      </w:r>
      <w:r w:rsidR="0080401A" w:rsidRPr="0080401A">
        <w:t>elégedett</w:t>
      </w:r>
      <w:r w:rsidR="00BD2104">
        <w:t xml:space="preserve">    -  2.</w:t>
      </w:r>
      <w:r w:rsidR="0080401A" w:rsidRPr="0080401A">
        <w:t>otthon marad</w:t>
      </w:r>
      <w:r w:rsidR="0080401A">
        <w:t xml:space="preserve"> – 3.</w:t>
      </w:r>
      <w:r w:rsidR="0080401A" w:rsidRPr="0080401A">
        <w:t>dolgozik</w:t>
      </w:r>
      <w:r w:rsidR="0080401A">
        <w:t xml:space="preserve"> -  4.</w:t>
      </w:r>
      <w:r w:rsidR="0080401A" w:rsidRPr="0080401A">
        <w:t>nem örül</w:t>
      </w:r>
      <w:r w:rsidR="0080401A">
        <w:t xml:space="preserve"> -5.</w:t>
      </w:r>
      <w:r w:rsidR="0080401A" w:rsidRPr="0080401A">
        <w:t>irigykedik</w:t>
      </w:r>
    </w:p>
    <w:p w:rsidR="006E53CA" w:rsidRDefault="00D06E01" w:rsidP="00D06E01">
      <w:pPr>
        <w:ind w:left="567" w:hanging="567"/>
        <w:jc w:val="both"/>
      </w:pPr>
      <w:r w:rsidRPr="00D06E01">
        <w:t>A fiatalabb fiú elveszett minden jó számára, elveszett az apja számára. Azoknak is példája,</w:t>
      </w:r>
      <w:r>
        <w:t xml:space="preserve"> </w:t>
      </w:r>
      <w:r w:rsidRPr="00D06E01">
        <w:t>akik nincsenek megelégedve a mennyei Atya gondoskodásával, a nyugalommal és biztonsággal,</w:t>
      </w:r>
      <w:r>
        <w:t xml:space="preserve"> </w:t>
      </w:r>
      <w:r w:rsidRPr="00D06E01">
        <w:t>a mindennapok megszokott kicsi dolgaival, hanem elmerülnek a látszatboldogság világába.</w:t>
      </w:r>
      <w:r>
        <w:t xml:space="preserve"> </w:t>
      </w:r>
      <w:r w:rsidRPr="00D06E01">
        <w:t>A fiatalabb fiú kikövetelte a részét. Nem akart várni az örökséggel apja haláláig. Ez annak</w:t>
      </w:r>
      <w:r>
        <w:t xml:space="preserve"> </w:t>
      </w:r>
      <w:r w:rsidRPr="00D06E01">
        <w:t>az embernek a képe, aki ebben az életben akar élvezni, és nem vár az örök élet boldogságára.</w:t>
      </w:r>
      <w:r>
        <w:t xml:space="preserve"> </w:t>
      </w:r>
      <w:r w:rsidRPr="00D06E01">
        <w:t>Végs</w:t>
      </w:r>
      <w:r>
        <w:t>ő</w:t>
      </w:r>
      <w:r w:rsidRPr="00D06E01">
        <w:t xml:space="preserve"> szükségében jut eszébe az apai ház b</w:t>
      </w:r>
      <w:r>
        <w:t>ő</w:t>
      </w:r>
      <w:r w:rsidRPr="00D06E01">
        <w:t>sége. Idáig jutott. Nem mer többé a fiú kiváltságos</w:t>
      </w:r>
      <w:r>
        <w:t xml:space="preserve"> </w:t>
      </w:r>
      <w:r w:rsidRPr="00D06E01">
        <w:t>helyzete után vágyakozni, megelégedne azzal is, ha béres lehetne apja gazdaságában.</w:t>
      </w:r>
      <w:r>
        <w:t xml:space="preserve"> </w:t>
      </w:r>
      <w:r w:rsidRPr="00D06E01">
        <w:t>Ebb</w:t>
      </w:r>
      <w:r>
        <w:t>ő</w:t>
      </w:r>
      <w:r w:rsidRPr="00D06E01">
        <w:t>l a nyomorúságból születik gyakran a vágy a mennyei Atyánál való elrejtettség után.</w:t>
      </w:r>
      <w:r>
        <w:t xml:space="preserve"> </w:t>
      </w:r>
      <w:r w:rsidRPr="00D06E01">
        <w:t>Az egyetlen, amit az ifjú tehet helyzete javítására, hogy b</w:t>
      </w:r>
      <w:r>
        <w:t>ű</w:t>
      </w:r>
      <w:r w:rsidRPr="00D06E01">
        <w:t>nbánattal visszamegy az apjához.</w:t>
      </w:r>
      <w:r>
        <w:t xml:space="preserve"> </w:t>
      </w:r>
      <w:r w:rsidRPr="00D06E01">
        <w:t>Ez a megtérés valójában. A b</w:t>
      </w:r>
      <w:r>
        <w:t>ű</w:t>
      </w:r>
      <w:r w:rsidRPr="00D06E01">
        <w:t>nös alázata Isten el</w:t>
      </w:r>
      <w:r>
        <w:t>ő</w:t>
      </w:r>
      <w:r w:rsidRPr="00D06E01">
        <w:t>tt.</w:t>
      </w:r>
    </w:p>
    <w:p w:rsidR="00217A49" w:rsidRDefault="00217A49" w:rsidP="00D06E01">
      <w:pPr>
        <w:ind w:left="567" w:hanging="567"/>
        <w:jc w:val="both"/>
      </w:pPr>
      <w:r>
        <w:t>Idősebb fiú: mikor meghallotta, megharagudott, nem akart bemenni és örülni. Ő is „elveszett” – soha nem ismerte apját.</w:t>
      </w:r>
      <w:r w:rsidR="00700B48">
        <w:t xml:space="preserve"> Igaznak tartja magát (farizeus, írástudók), nem tudja mi a kegyelem, a megbocsátás, nem tudja, hogy szüksége van megtérésre.</w:t>
      </w:r>
    </w:p>
    <w:p w:rsidR="001050E8" w:rsidRPr="00D06E01" w:rsidRDefault="001050E8" w:rsidP="00D06E01">
      <w:pPr>
        <w:ind w:left="567" w:hanging="567"/>
        <w:jc w:val="both"/>
      </w:pPr>
      <w:r>
        <w:t>Elégedetlenség – bűnhöz vezet</w:t>
      </w:r>
      <w:r w:rsidR="006614D4">
        <w:t>. Hála – megelégedettség.</w:t>
      </w:r>
    </w:p>
    <w:p w:rsidR="006E53CA" w:rsidRPr="008B25A2" w:rsidRDefault="006E53CA" w:rsidP="002C598F">
      <w:pPr>
        <w:ind w:left="567" w:hanging="567"/>
      </w:pPr>
      <w:r w:rsidRPr="00431070">
        <w:rPr>
          <w:b/>
        </w:rPr>
        <w:t>Csúcspont:</w:t>
      </w:r>
      <w:r w:rsidR="002C598F">
        <w:t xml:space="preserve"> </w:t>
      </w:r>
      <w:r w:rsidR="008B25A2" w:rsidRPr="008B25A2">
        <w:t>Lk.15.31 Ő azonban ezt mondta neki: Fiam, te mindig velem vagy, és mindenem a tied. 32 Vigadnod és örülnöd kellene, hogy ez a te testvéred meghalt és feltámadott, elveszett és megtaláltatott.”</w:t>
      </w:r>
    </w:p>
    <w:p w:rsidR="006E53CA" w:rsidRPr="00217A49" w:rsidRDefault="00217A49" w:rsidP="002C598F">
      <w:pPr>
        <w:ind w:left="567" w:hanging="567"/>
      </w:pPr>
      <w:r>
        <w:rPr>
          <w:b/>
        </w:rPr>
        <w:t>Felhívás megtérésre/változásra:</w:t>
      </w:r>
      <w:r>
        <w:t xml:space="preserve"> </w:t>
      </w:r>
      <w:proofErr w:type="gramStart"/>
      <w:r>
        <w:t>Vegyük</w:t>
      </w:r>
      <w:proofErr w:type="gramEnd"/>
      <w:r>
        <w:t xml:space="preserve"> észre mink van. Családunkban örökösök vagyunk. Isten gyermeke vagyok/ azzá lehetek – csak hagynom kell</w:t>
      </w:r>
      <w:r w:rsidR="006614D4">
        <w:t>,</w:t>
      </w:r>
      <w:r>
        <w:t xml:space="preserve"> hogy Isten megtaláljon/haza találjak.</w:t>
      </w:r>
    </w:p>
    <w:p w:rsidR="00217A49" w:rsidRPr="00431070" w:rsidRDefault="00217A49" w:rsidP="002C598F">
      <w:pPr>
        <w:ind w:left="567" w:hanging="567"/>
        <w:rPr>
          <w:b/>
        </w:rPr>
      </w:pPr>
    </w:p>
    <w:p w:rsidR="006E53CA" w:rsidRPr="007F60D7" w:rsidRDefault="006E53CA" w:rsidP="007F60D7">
      <w:pPr>
        <w:ind w:left="567" w:hanging="567"/>
      </w:pPr>
      <w:r w:rsidRPr="00431070">
        <w:rPr>
          <w:b/>
        </w:rPr>
        <w:t>6. Ismétlő játék, ismétlés:</w:t>
      </w:r>
      <w:r w:rsidR="002C598F">
        <w:t xml:space="preserve"> </w:t>
      </w:r>
      <w:r w:rsidR="007F60D7" w:rsidRPr="007F60D7">
        <w:t xml:space="preserve">Körmesejáték változata - A gyerekek disznókká változnak, majd a disznó szemszögéből elmesélik a Tékozló fiú történetét. </w:t>
      </w:r>
      <w:r w:rsidR="007F60D7">
        <w:t>Mindenki mond egy-egy mondatot. K</w:t>
      </w:r>
      <w:r w:rsidR="007F60D7" w:rsidRPr="007F60D7">
        <w:t>örmeseszerűen haladnak a történet mondásával. Ha valaki elakad, akkor az folytatja, aki tudja.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7. Az óra zárása:</w:t>
      </w:r>
      <w:r w:rsidR="002C598F">
        <w:t xml:space="preserve"> 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431070" w:rsidRDefault="006E53CA" w:rsidP="002C598F">
      <w:pPr>
        <w:ind w:left="567" w:hanging="567"/>
        <w:rPr>
          <w:b/>
        </w:rPr>
      </w:pPr>
    </w:p>
    <w:p w:rsidR="005B09A5" w:rsidRDefault="006E53CA" w:rsidP="002C598F">
      <w:pPr>
        <w:ind w:left="567" w:hanging="567"/>
      </w:pPr>
      <w:r w:rsidRPr="00431070">
        <w:rPr>
          <w:b/>
        </w:rPr>
        <w:t>Könyvajánlat:</w:t>
      </w:r>
      <w:r w:rsidR="002C598F">
        <w:t xml:space="preserve"> </w:t>
      </w:r>
      <w:r w:rsidR="007F60D7">
        <w:t>Henri J</w:t>
      </w:r>
      <w:proofErr w:type="gramStart"/>
      <w:r w:rsidR="007F60D7">
        <w:t>.M.</w:t>
      </w:r>
      <w:proofErr w:type="gramEnd"/>
      <w:r w:rsidR="007F60D7">
        <w:t xml:space="preserve"> </w:t>
      </w:r>
      <w:proofErr w:type="spellStart"/>
      <w:proofErr w:type="gramStart"/>
      <w:r w:rsidR="007F60D7">
        <w:t>Nouwen</w:t>
      </w:r>
      <w:proofErr w:type="spellEnd"/>
      <w:r w:rsidR="006614D4">
        <w:t xml:space="preserve"> </w:t>
      </w:r>
      <w:r w:rsidR="007F60D7">
        <w:t>:</w:t>
      </w:r>
      <w:proofErr w:type="gramEnd"/>
      <w:r w:rsidR="007F60D7">
        <w:t xml:space="preserve"> A tékozló fiú hazatérése</w:t>
      </w:r>
      <w:r w:rsidR="00B73762">
        <w:t xml:space="preserve">; </w:t>
      </w:r>
      <w:r w:rsidR="00B73762">
        <w:t>Rembrandt: A tékozló fiú hazatérése (1669</w:t>
      </w:r>
      <w:r w:rsidR="00B73762">
        <w:t>, festmény</w:t>
      </w:r>
      <w:r w:rsidR="00B73762">
        <w:t>); Ady: Az ÚR érkezése</w:t>
      </w:r>
      <w:r w:rsidR="00B73762">
        <w:t xml:space="preserve"> (vers)</w:t>
      </w:r>
      <w:bookmarkStart w:id="0" w:name="_GoBack"/>
      <w:bookmarkEnd w:id="0"/>
      <w:r w:rsidR="00B73762">
        <w:t>;</w:t>
      </w:r>
    </w:p>
    <w:p w:rsidR="00B729FF" w:rsidRDefault="00B729FF">
      <w:pPr>
        <w:spacing w:line="276" w:lineRule="auto"/>
        <w:contextualSpacing w:val="0"/>
      </w:pPr>
      <w:r>
        <w:br w:type="page"/>
      </w:r>
    </w:p>
    <w:p w:rsidR="0077004C" w:rsidRDefault="00B729FF">
      <w:pPr>
        <w:spacing w:line="276" w:lineRule="auto"/>
        <w:contextualSpacing w:val="0"/>
      </w:pPr>
      <w:r>
        <w:rPr>
          <w:noProof/>
          <w:lang w:eastAsia="hu-HU"/>
        </w:rPr>
        <w:lastRenderedPageBreak/>
        <w:drawing>
          <wp:inline distT="0" distB="0" distL="0" distR="0" wp14:anchorId="038F0D77" wp14:editId="22043532">
            <wp:extent cx="6696710" cy="8731250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 Tékozló fi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4C" w:rsidRDefault="0077004C">
      <w:pPr>
        <w:spacing w:line="276" w:lineRule="auto"/>
        <w:contextualSpacing w:val="0"/>
      </w:pPr>
      <w:r>
        <w:br w:type="page"/>
      </w:r>
    </w:p>
    <w:p w:rsidR="00B729FF" w:rsidRDefault="00B729FF">
      <w:pPr>
        <w:spacing w:line="276" w:lineRule="auto"/>
        <w:contextualSpacing w:val="0"/>
        <w:rPr>
          <w:noProof/>
        </w:rPr>
      </w:pPr>
      <w:r>
        <w:rPr>
          <w:noProof/>
          <w:lang w:eastAsia="hu-HU"/>
        </w:rPr>
        <w:lastRenderedPageBreak/>
        <w:drawing>
          <wp:inline distT="0" distB="0" distL="0" distR="0" wp14:anchorId="16798407" wp14:editId="4ECAB13F">
            <wp:extent cx="6696710" cy="8731250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 Tékozló fi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B729FF" w:rsidRDefault="00B729FF">
      <w:pPr>
        <w:spacing w:line="276" w:lineRule="auto"/>
        <w:contextualSpacing w:val="0"/>
      </w:pPr>
      <w:r>
        <w:rPr>
          <w:noProof/>
          <w:lang w:eastAsia="hu-HU"/>
        </w:rPr>
        <w:lastRenderedPageBreak/>
        <w:drawing>
          <wp:inline distT="0" distB="0" distL="0" distR="0" wp14:anchorId="50FE9A46" wp14:editId="527147D8">
            <wp:extent cx="6696710" cy="8731250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3 Tékozló fi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729FF" w:rsidRDefault="00B729FF">
      <w:pPr>
        <w:spacing w:line="276" w:lineRule="auto"/>
        <w:contextualSpacing w:val="0"/>
      </w:pPr>
      <w:r>
        <w:rPr>
          <w:noProof/>
          <w:lang w:eastAsia="hu-HU"/>
        </w:rPr>
        <w:lastRenderedPageBreak/>
        <w:drawing>
          <wp:inline distT="0" distB="0" distL="0" distR="0" wp14:anchorId="5EDE1032" wp14:editId="08202921">
            <wp:extent cx="6696710" cy="8731250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4 Tékozló fi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729FF" w:rsidRDefault="00B729FF" w:rsidP="00B729FF">
      <w:pPr>
        <w:spacing w:line="276" w:lineRule="auto"/>
        <w:contextualSpacing w:val="0"/>
        <w:sectPr w:rsidR="00B729FF" w:rsidSect="0077004C">
          <w:headerReference w:type="default" r:id="rId13"/>
          <w:footerReference w:type="default" r:id="rId14"/>
          <w:pgSz w:w="11906" w:h="16838" w:code="9"/>
          <w:pgMar w:top="851" w:right="680" w:bottom="397" w:left="680" w:header="340" w:footer="340" w:gutter="0"/>
          <w:cols w:space="708"/>
          <w:docGrid w:linePitch="360"/>
        </w:sectPr>
      </w:pPr>
    </w:p>
    <w:p w:rsidR="004B27A0" w:rsidRDefault="00B729FF" w:rsidP="00B729FF">
      <w:pPr>
        <w:spacing w:line="276" w:lineRule="auto"/>
        <w:contextualSpacing w:val="0"/>
      </w:pPr>
      <w:r>
        <w:rPr>
          <w:noProof/>
          <w:lang w:eastAsia="hu-HU"/>
        </w:rPr>
        <w:lastRenderedPageBreak/>
        <w:drawing>
          <wp:inline distT="0" distB="0" distL="0" distR="0" wp14:anchorId="6791154F" wp14:editId="43EB604D">
            <wp:extent cx="4705350" cy="6659093"/>
            <wp:effectExtent l="0" t="0" r="0" b="8890"/>
            <wp:docPr id="1" name="Kép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89" cy="66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7DA3354" wp14:editId="48EFF0B0">
            <wp:extent cx="4697830" cy="6648450"/>
            <wp:effectExtent l="0" t="0" r="7620" b="0"/>
            <wp:docPr id="2" name="Kép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57" cy="66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A0" w:rsidRDefault="00F32EAF" w:rsidP="004B27A0">
      <w:pPr>
        <w:spacing w:line="276" w:lineRule="auto"/>
        <w:contextualSpacing w:val="0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97F06" wp14:editId="48DAE62A">
                <wp:simplePos x="0" y="0"/>
                <wp:positionH relativeFrom="column">
                  <wp:posOffset>5085111</wp:posOffset>
                </wp:positionH>
                <wp:positionV relativeFrom="paragraph">
                  <wp:posOffset>592013</wp:posOffset>
                </wp:positionV>
                <wp:extent cx="4104167" cy="4485345"/>
                <wp:effectExtent l="171450" t="190500" r="125095" b="144145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15">
                          <a:off x="0" y="0"/>
                          <a:ext cx="4104167" cy="4485345"/>
                        </a:xfrm>
                        <a:custGeom>
                          <a:avLst/>
                          <a:gdLst>
                            <a:gd name="connsiteX0" fmla="*/ 0 w 7163435"/>
                            <a:gd name="connsiteY0" fmla="*/ 0 h 329565"/>
                            <a:gd name="connsiteX1" fmla="*/ 7163435 w 7163435"/>
                            <a:gd name="connsiteY1" fmla="*/ 0 h 329565"/>
                            <a:gd name="connsiteX2" fmla="*/ 7163435 w 7163435"/>
                            <a:gd name="connsiteY2" fmla="*/ 329565 h 329565"/>
                            <a:gd name="connsiteX3" fmla="*/ 0 w 7163435"/>
                            <a:gd name="connsiteY3" fmla="*/ 329565 h 329565"/>
                            <a:gd name="connsiteX4" fmla="*/ 0 w 7163435"/>
                            <a:gd name="connsiteY4" fmla="*/ 0 h 329565"/>
                            <a:gd name="connsiteX0" fmla="*/ 0 w 7163435"/>
                            <a:gd name="connsiteY0" fmla="*/ 0 h 329565"/>
                            <a:gd name="connsiteX1" fmla="*/ 7163435 w 7163435"/>
                            <a:gd name="connsiteY1" fmla="*/ 0 h 329565"/>
                            <a:gd name="connsiteX2" fmla="*/ 7163435 w 7163435"/>
                            <a:gd name="connsiteY2" fmla="*/ 329565 h 329565"/>
                            <a:gd name="connsiteX3" fmla="*/ 0 w 7163435"/>
                            <a:gd name="connsiteY3" fmla="*/ 329565 h 329565"/>
                            <a:gd name="connsiteX4" fmla="*/ 0 w 7163435"/>
                            <a:gd name="connsiteY4" fmla="*/ 0 h 329565"/>
                            <a:gd name="connsiteX0" fmla="*/ 0 w 14868295"/>
                            <a:gd name="connsiteY0" fmla="*/ 0 h 329565"/>
                            <a:gd name="connsiteX1" fmla="*/ 7163435 w 14868295"/>
                            <a:gd name="connsiteY1" fmla="*/ 0 h 329565"/>
                            <a:gd name="connsiteX2" fmla="*/ 7163435 w 14868295"/>
                            <a:gd name="connsiteY2" fmla="*/ 329565 h 329565"/>
                            <a:gd name="connsiteX3" fmla="*/ 14868295 w 14868295"/>
                            <a:gd name="connsiteY3" fmla="*/ 318933 h 329565"/>
                            <a:gd name="connsiteX4" fmla="*/ 0 w 14868295"/>
                            <a:gd name="connsiteY4" fmla="*/ 329565 h 329565"/>
                            <a:gd name="connsiteX5" fmla="*/ 0 w 14868295"/>
                            <a:gd name="connsiteY5" fmla="*/ 0 h 329565"/>
                            <a:gd name="connsiteX0" fmla="*/ 0 w 27197460"/>
                            <a:gd name="connsiteY0" fmla="*/ 0 h 329565"/>
                            <a:gd name="connsiteX1" fmla="*/ 7163435 w 27197460"/>
                            <a:gd name="connsiteY1" fmla="*/ 0 h 329565"/>
                            <a:gd name="connsiteX2" fmla="*/ 7163435 w 27197460"/>
                            <a:gd name="connsiteY2" fmla="*/ 329565 h 329565"/>
                            <a:gd name="connsiteX3" fmla="*/ 27197459 w 27197460"/>
                            <a:gd name="connsiteY3" fmla="*/ 329565 h 329565"/>
                            <a:gd name="connsiteX4" fmla="*/ 0 w 27197460"/>
                            <a:gd name="connsiteY4" fmla="*/ 329565 h 329565"/>
                            <a:gd name="connsiteX5" fmla="*/ 0 w 27197460"/>
                            <a:gd name="connsiteY5" fmla="*/ 0 h 329565"/>
                            <a:gd name="connsiteX0" fmla="*/ 0 w 27197460"/>
                            <a:gd name="connsiteY0" fmla="*/ 0 h 409899"/>
                            <a:gd name="connsiteX1" fmla="*/ 7163435 w 27197460"/>
                            <a:gd name="connsiteY1" fmla="*/ 0 h 409899"/>
                            <a:gd name="connsiteX2" fmla="*/ 7163435 w 27197460"/>
                            <a:gd name="connsiteY2" fmla="*/ 329565 h 409899"/>
                            <a:gd name="connsiteX3" fmla="*/ 27197459 w 27197460"/>
                            <a:gd name="connsiteY3" fmla="*/ 329565 h 409899"/>
                            <a:gd name="connsiteX4" fmla="*/ 0 w 27197460"/>
                            <a:gd name="connsiteY4" fmla="*/ 329565 h 409899"/>
                            <a:gd name="connsiteX5" fmla="*/ 0 w 27197460"/>
                            <a:gd name="connsiteY5" fmla="*/ 0 h 409899"/>
                            <a:gd name="connsiteX0" fmla="*/ 0 w 27197460"/>
                            <a:gd name="connsiteY0" fmla="*/ 0 h 409899"/>
                            <a:gd name="connsiteX1" fmla="*/ 7163435 w 27197460"/>
                            <a:gd name="connsiteY1" fmla="*/ 0 h 409899"/>
                            <a:gd name="connsiteX2" fmla="*/ 9953973 w 27197460"/>
                            <a:gd name="connsiteY2" fmla="*/ 0 h 409899"/>
                            <a:gd name="connsiteX3" fmla="*/ 27197459 w 27197460"/>
                            <a:gd name="connsiteY3" fmla="*/ 329565 h 409899"/>
                            <a:gd name="connsiteX4" fmla="*/ 0 w 27197460"/>
                            <a:gd name="connsiteY4" fmla="*/ 329565 h 409899"/>
                            <a:gd name="connsiteX5" fmla="*/ 0 w 27197460"/>
                            <a:gd name="connsiteY5" fmla="*/ 0 h 409899"/>
                            <a:gd name="connsiteX0" fmla="*/ 0 w 27197460"/>
                            <a:gd name="connsiteY0" fmla="*/ 0 h 409899"/>
                            <a:gd name="connsiteX1" fmla="*/ 7163435 w 27197460"/>
                            <a:gd name="connsiteY1" fmla="*/ 0 h 409899"/>
                            <a:gd name="connsiteX2" fmla="*/ 9953973 w 27197460"/>
                            <a:gd name="connsiteY2" fmla="*/ 0 h 409899"/>
                            <a:gd name="connsiteX3" fmla="*/ 27197459 w 27197460"/>
                            <a:gd name="connsiteY3" fmla="*/ 329565 h 409899"/>
                            <a:gd name="connsiteX4" fmla="*/ 0 w 27197460"/>
                            <a:gd name="connsiteY4" fmla="*/ 329565 h 409899"/>
                            <a:gd name="connsiteX5" fmla="*/ 0 w 27197460"/>
                            <a:gd name="connsiteY5" fmla="*/ 0 h 409899"/>
                            <a:gd name="connsiteX0" fmla="*/ 0 w 28453251"/>
                            <a:gd name="connsiteY0" fmla="*/ 18434 h 428333"/>
                            <a:gd name="connsiteX1" fmla="*/ 7163435 w 28453251"/>
                            <a:gd name="connsiteY1" fmla="*/ 18434 h 428333"/>
                            <a:gd name="connsiteX2" fmla="*/ 9953973 w 28453251"/>
                            <a:gd name="connsiteY2" fmla="*/ 18434 h 428333"/>
                            <a:gd name="connsiteX3" fmla="*/ 22824112 w 28453251"/>
                            <a:gd name="connsiteY3" fmla="*/ 18434 h 428333"/>
                            <a:gd name="connsiteX4" fmla="*/ 27197459 w 28453251"/>
                            <a:gd name="connsiteY4" fmla="*/ 347999 h 428333"/>
                            <a:gd name="connsiteX5" fmla="*/ 0 w 28453251"/>
                            <a:gd name="connsiteY5" fmla="*/ 347999 h 428333"/>
                            <a:gd name="connsiteX6" fmla="*/ 0 w 28453251"/>
                            <a:gd name="connsiteY6" fmla="*/ 18434 h 428333"/>
                            <a:gd name="connsiteX0" fmla="*/ 0 w 27591962"/>
                            <a:gd name="connsiteY0" fmla="*/ 18434 h 872569"/>
                            <a:gd name="connsiteX1" fmla="*/ 7163435 w 27591962"/>
                            <a:gd name="connsiteY1" fmla="*/ 18434 h 872569"/>
                            <a:gd name="connsiteX2" fmla="*/ 9953973 w 27591962"/>
                            <a:gd name="connsiteY2" fmla="*/ 18434 h 872569"/>
                            <a:gd name="connsiteX3" fmla="*/ 22824112 w 27591962"/>
                            <a:gd name="connsiteY3" fmla="*/ 18434 h 872569"/>
                            <a:gd name="connsiteX4" fmla="*/ 27197459 w 27591962"/>
                            <a:gd name="connsiteY4" fmla="*/ 347999 h 872569"/>
                            <a:gd name="connsiteX5" fmla="*/ 13702626 w 27591962"/>
                            <a:gd name="connsiteY5" fmla="*/ 872569 h 872569"/>
                            <a:gd name="connsiteX6" fmla="*/ 0 w 27591962"/>
                            <a:gd name="connsiteY6" fmla="*/ 347999 h 872569"/>
                            <a:gd name="connsiteX7" fmla="*/ 0 w 27591962"/>
                            <a:gd name="connsiteY7" fmla="*/ 18434 h 872569"/>
                            <a:gd name="connsiteX0" fmla="*/ 0 w 27591962"/>
                            <a:gd name="connsiteY0" fmla="*/ 18434 h 1001860"/>
                            <a:gd name="connsiteX1" fmla="*/ 7163435 w 27591962"/>
                            <a:gd name="connsiteY1" fmla="*/ 18434 h 1001860"/>
                            <a:gd name="connsiteX2" fmla="*/ 9953973 w 27591962"/>
                            <a:gd name="connsiteY2" fmla="*/ 18434 h 1001860"/>
                            <a:gd name="connsiteX3" fmla="*/ 22824112 w 27591962"/>
                            <a:gd name="connsiteY3" fmla="*/ 18434 h 1001860"/>
                            <a:gd name="connsiteX4" fmla="*/ 27197459 w 27591962"/>
                            <a:gd name="connsiteY4" fmla="*/ 347999 h 1001860"/>
                            <a:gd name="connsiteX5" fmla="*/ 13702626 w 27591962"/>
                            <a:gd name="connsiteY5" fmla="*/ 872569 h 1001860"/>
                            <a:gd name="connsiteX6" fmla="*/ 5664173 w 27591962"/>
                            <a:gd name="connsiteY6" fmla="*/ 974031 h 1001860"/>
                            <a:gd name="connsiteX7" fmla="*/ 0 w 27591962"/>
                            <a:gd name="connsiteY7" fmla="*/ 347999 h 1001860"/>
                            <a:gd name="connsiteX8" fmla="*/ 0 w 27591962"/>
                            <a:gd name="connsiteY8" fmla="*/ 18434 h 1001860"/>
                            <a:gd name="connsiteX0" fmla="*/ 0 w 27591962"/>
                            <a:gd name="connsiteY0" fmla="*/ 18434 h 1190269"/>
                            <a:gd name="connsiteX1" fmla="*/ 7163435 w 27591962"/>
                            <a:gd name="connsiteY1" fmla="*/ 18434 h 1190269"/>
                            <a:gd name="connsiteX2" fmla="*/ 9953973 w 27591962"/>
                            <a:gd name="connsiteY2" fmla="*/ 18434 h 1190269"/>
                            <a:gd name="connsiteX3" fmla="*/ 22824112 w 27591962"/>
                            <a:gd name="connsiteY3" fmla="*/ 18434 h 1190269"/>
                            <a:gd name="connsiteX4" fmla="*/ 27197459 w 27591962"/>
                            <a:gd name="connsiteY4" fmla="*/ 347999 h 1190269"/>
                            <a:gd name="connsiteX5" fmla="*/ 13702626 w 27591962"/>
                            <a:gd name="connsiteY5" fmla="*/ 872569 h 1190269"/>
                            <a:gd name="connsiteX6" fmla="*/ 10870216 w 27591962"/>
                            <a:gd name="connsiteY6" fmla="*/ 1188803 h 1190269"/>
                            <a:gd name="connsiteX7" fmla="*/ 5664173 w 27591962"/>
                            <a:gd name="connsiteY7" fmla="*/ 974031 h 1190269"/>
                            <a:gd name="connsiteX8" fmla="*/ 0 w 27591962"/>
                            <a:gd name="connsiteY8" fmla="*/ 347999 h 1190269"/>
                            <a:gd name="connsiteX9" fmla="*/ 0 w 27591962"/>
                            <a:gd name="connsiteY9" fmla="*/ 18434 h 1190269"/>
                            <a:gd name="connsiteX0" fmla="*/ 0 w 27591962"/>
                            <a:gd name="connsiteY0" fmla="*/ 18434 h 1190271"/>
                            <a:gd name="connsiteX1" fmla="*/ 7163435 w 27591962"/>
                            <a:gd name="connsiteY1" fmla="*/ 18434 h 1190271"/>
                            <a:gd name="connsiteX2" fmla="*/ 9953973 w 27591962"/>
                            <a:gd name="connsiteY2" fmla="*/ 18434 h 1190271"/>
                            <a:gd name="connsiteX3" fmla="*/ 22824112 w 27591962"/>
                            <a:gd name="connsiteY3" fmla="*/ 18434 h 1190271"/>
                            <a:gd name="connsiteX4" fmla="*/ 27197459 w 27591962"/>
                            <a:gd name="connsiteY4" fmla="*/ 347999 h 1190271"/>
                            <a:gd name="connsiteX5" fmla="*/ 14119109 w 27591962"/>
                            <a:gd name="connsiteY5" fmla="*/ 1054202 h 1190271"/>
                            <a:gd name="connsiteX6" fmla="*/ 10870216 w 27591962"/>
                            <a:gd name="connsiteY6" fmla="*/ 1188803 h 1190271"/>
                            <a:gd name="connsiteX7" fmla="*/ 5664173 w 27591962"/>
                            <a:gd name="connsiteY7" fmla="*/ 974031 h 1190271"/>
                            <a:gd name="connsiteX8" fmla="*/ 0 w 27591962"/>
                            <a:gd name="connsiteY8" fmla="*/ 347999 h 1190271"/>
                            <a:gd name="connsiteX9" fmla="*/ 0 w 27591962"/>
                            <a:gd name="connsiteY9" fmla="*/ 18434 h 1190271"/>
                            <a:gd name="connsiteX0" fmla="*/ 0 w 27414952"/>
                            <a:gd name="connsiteY0" fmla="*/ 18434 h 1190269"/>
                            <a:gd name="connsiteX1" fmla="*/ 7163435 w 27414952"/>
                            <a:gd name="connsiteY1" fmla="*/ 18434 h 1190269"/>
                            <a:gd name="connsiteX2" fmla="*/ 9953973 w 27414952"/>
                            <a:gd name="connsiteY2" fmla="*/ 18434 h 1190269"/>
                            <a:gd name="connsiteX3" fmla="*/ 22824112 w 27414952"/>
                            <a:gd name="connsiteY3" fmla="*/ 18434 h 1190269"/>
                            <a:gd name="connsiteX4" fmla="*/ 27197459 w 27414952"/>
                            <a:gd name="connsiteY4" fmla="*/ 347999 h 1190269"/>
                            <a:gd name="connsiteX5" fmla="*/ 17242409 w 27414952"/>
                            <a:gd name="connsiteY5" fmla="*/ 1089800 h 1190269"/>
                            <a:gd name="connsiteX6" fmla="*/ 14119109 w 27414952"/>
                            <a:gd name="connsiteY6" fmla="*/ 1054202 h 1190269"/>
                            <a:gd name="connsiteX7" fmla="*/ 10870216 w 27414952"/>
                            <a:gd name="connsiteY7" fmla="*/ 1188803 h 1190269"/>
                            <a:gd name="connsiteX8" fmla="*/ 5664173 w 27414952"/>
                            <a:gd name="connsiteY8" fmla="*/ 974031 h 1190269"/>
                            <a:gd name="connsiteX9" fmla="*/ 0 w 27414952"/>
                            <a:gd name="connsiteY9" fmla="*/ 347999 h 1190269"/>
                            <a:gd name="connsiteX10" fmla="*/ 0 w 27414952"/>
                            <a:gd name="connsiteY10" fmla="*/ 18434 h 1190269"/>
                            <a:gd name="connsiteX0" fmla="*/ 0 w 27414952"/>
                            <a:gd name="connsiteY0" fmla="*/ 18434 h 1230354"/>
                            <a:gd name="connsiteX1" fmla="*/ 7163435 w 27414952"/>
                            <a:gd name="connsiteY1" fmla="*/ 18434 h 1230354"/>
                            <a:gd name="connsiteX2" fmla="*/ 9953973 w 27414952"/>
                            <a:gd name="connsiteY2" fmla="*/ 18434 h 1230354"/>
                            <a:gd name="connsiteX3" fmla="*/ 22824112 w 27414952"/>
                            <a:gd name="connsiteY3" fmla="*/ 18434 h 1230354"/>
                            <a:gd name="connsiteX4" fmla="*/ 27197459 w 27414952"/>
                            <a:gd name="connsiteY4" fmla="*/ 347999 h 1230354"/>
                            <a:gd name="connsiteX5" fmla="*/ 17242409 w 27414952"/>
                            <a:gd name="connsiteY5" fmla="*/ 1089800 h 1230354"/>
                            <a:gd name="connsiteX6" fmla="*/ 14119110 w 27414952"/>
                            <a:gd name="connsiteY6" fmla="*/ 1190269 h 1230354"/>
                            <a:gd name="connsiteX7" fmla="*/ 10870216 w 27414952"/>
                            <a:gd name="connsiteY7" fmla="*/ 1188803 h 1230354"/>
                            <a:gd name="connsiteX8" fmla="*/ 5664173 w 27414952"/>
                            <a:gd name="connsiteY8" fmla="*/ 974031 h 1230354"/>
                            <a:gd name="connsiteX9" fmla="*/ 0 w 27414952"/>
                            <a:gd name="connsiteY9" fmla="*/ 347999 h 1230354"/>
                            <a:gd name="connsiteX10" fmla="*/ 0 w 27414952"/>
                            <a:gd name="connsiteY10" fmla="*/ 18434 h 1230354"/>
                            <a:gd name="connsiteX0" fmla="*/ 0 w 27383718"/>
                            <a:gd name="connsiteY0" fmla="*/ 3559 h 1215480"/>
                            <a:gd name="connsiteX1" fmla="*/ 7163435 w 27383718"/>
                            <a:gd name="connsiteY1" fmla="*/ 3559 h 1215480"/>
                            <a:gd name="connsiteX2" fmla="*/ 9953973 w 27383718"/>
                            <a:gd name="connsiteY2" fmla="*/ 3559 h 1215480"/>
                            <a:gd name="connsiteX3" fmla="*/ 13495083 w 27383718"/>
                            <a:gd name="connsiteY3" fmla="*/ 496855 h 1215480"/>
                            <a:gd name="connsiteX4" fmla="*/ 22824112 w 27383718"/>
                            <a:gd name="connsiteY4" fmla="*/ 3559 h 1215480"/>
                            <a:gd name="connsiteX5" fmla="*/ 27197459 w 27383718"/>
                            <a:gd name="connsiteY5" fmla="*/ 333124 h 1215480"/>
                            <a:gd name="connsiteX6" fmla="*/ 17242409 w 27383718"/>
                            <a:gd name="connsiteY6" fmla="*/ 1074925 h 1215480"/>
                            <a:gd name="connsiteX7" fmla="*/ 14119110 w 27383718"/>
                            <a:gd name="connsiteY7" fmla="*/ 1175394 h 1215480"/>
                            <a:gd name="connsiteX8" fmla="*/ 10870216 w 27383718"/>
                            <a:gd name="connsiteY8" fmla="*/ 1173928 h 1215480"/>
                            <a:gd name="connsiteX9" fmla="*/ 5664173 w 27383718"/>
                            <a:gd name="connsiteY9" fmla="*/ 959156 h 1215480"/>
                            <a:gd name="connsiteX10" fmla="*/ 0 w 27383718"/>
                            <a:gd name="connsiteY10" fmla="*/ 333124 h 1215480"/>
                            <a:gd name="connsiteX11" fmla="*/ 0 w 27383718"/>
                            <a:gd name="connsiteY11" fmla="*/ 3559 h 1215480"/>
                            <a:gd name="connsiteX0" fmla="*/ 0 w 27383718"/>
                            <a:gd name="connsiteY0" fmla="*/ 3559 h 1215480"/>
                            <a:gd name="connsiteX1" fmla="*/ 7163435 w 27383718"/>
                            <a:gd name="connsiteY1" fmla="*/ 3559 h 1215480"/>
                            <a:gd name="connsiteX2" fmla="*/ 7913383 w 27383718"/>
                            <a:gd name="connsiteY2" fmla="*/ 297113 h 1215480"/>
                            <a:gd name="connsiteX3" fmla="*/ 9953973 w 27383718"/>
                            <a:gd name="connsiteY3" fmla="*/ 3559 h 1215480"/>
                            <a:gd name="connsiteX4" fmla="*/ 13495083 w 27383718"/>
                            <a:gd name="connsiteY4" fmla="*/ 496855 h 1215480"/>
                            <a:gd name="connsiteX5" fmla="*/ 22824112 w 27383718"/>
                            <a:gd name="connsiteY5" fmla="*/ 3559 h 1215480"/>
                            <a:gd name="connsiteX6" fmla="*/ 27197459 w 27383718"/>
                            <a:gd name="connsiteY6" fmla="*/ 333124 h 1215480"/>
                            <a:gd name="connsiteX7" fmla="*/ 17242409 w 27383718"/>
                            <a:gd name="connsiteY7" fmla="*/ 1074925 h 1215480"/>
                            <a:gd name="connsiteX8" fmla="*/ 14119110 w 27383718"/>
                            <a:gd name="connsiteY8" fmla="*/ 1175394 h 1215480"/>
                            <a:gd name="connsiteX9" fmla="*/ 10870216 w 27383718"/>
                            <a:gd name="connsiteY9" fmla="*/ 1173928 h 1215480"/>
                            <a:gd name="connsiteX10" fmla="*/ 5664173 w 27383718"/>
                            <a:gd name="connsiteY10" fmla="*/ 959156 h 1215480"/>
                            <a:gd name="connsiteX11" fmla="*/ 0 w 27383718"/>
                            <a:gd name="connsiteY11" fmla="*/ 333124 h 1215480"/>
                            <a:gd name="connsiteX12" fmla="*/ 0 w 27383718"/>
                            <a:gd name="connsiteY12" fmla="*/ 3559 h 1215480"/>
                            <a:gd name="connsiteX0" fmla="*/ 0 w 27383718"/>
                            <a:gd name="connsiteY0" fmla="*/ 3559 h 1215480"/>
                            <a:gd name="connsiteX1" fmla="*/ 7163435 w 27383718"/>
                            <a:gd name="connsiteY1" fmla="*/ 3559 h 1215480"/>
                            <a:gd name="connsiteX2" fmla="*/ 7913383 w 27383718"/>
                            <a:gd name="connsiteY2" fmla="*/ 297113 h 1215480"/>
                            <a:gd name="connsiteX3" fmla="*/ 9870676 w 27383718"/>
                            <a:gd name="connsiteY3" fmla="*/ 465736 h 1215480"/>
                            <a:gd name="connsiteX4" fmla="*/ 13495083 w 27383718"/>
                            <a:gd name="connsiteY4" fmla="*/ 496855 h 1215480"/>
                            <a:gd name="connsiteX5" fmla="*/ 22824112 w 27383718"/>
                            <a:gd name="connsiteY5" fmla="*/ 3559 h 1215480"/>
                            <a:gd name="connsiteX6" fmla="*/ 27197459 w 27383718"/>
                            <a:gd name="connsiteY6" fmla="*/ 333124 h 1215480"/>
                            <a:gd name="connsiteX7" fmla="*/ 17242409 w 27383718"/>
                            <a:gd name="connsiteY7" fmla="*/ 1074925 h 1215480"/>
                            <a:gd name="connsiteX8" fmla="*/ 14119110 w 27383718"/>
                            <a:gd name="connsiteY8" fmla="*/ 1175394 h 1215480"/>
                            <a:gd name="connsiteX9" fmla="*/ 10870216 w 27383718"/>
                            <a:gd name="connsiteY9" fmla="*/ 1173928 h 1215480"/>
                            <a:gd name="connsiteX10" fmla="*/ 5664173 w 27383718"/>
                            <a:gd name="connsiteY10" fmla="*/ 959156 h 1215480"/>
                            <a:gd name="connsiteX11" fmla="*/ 0 w 27383718"/>
                            <a:gd name="connsiteY11" fmla="*/ 333124 h 1215480"/>
                            <a:gd name="connsiteX12" fmla="*/ 0 w 27383718"/>
                            <a:gd name="connsiteY12" fmla="*/ 3559 h 1215480"/>
                            <a:gd name="connsiteX0" fmla="*/ 0 w 27383718"/>
                            <a:gd name="connsiteY0" fmla="*/ 3559 h 1215480"/>
                            <a:gd name="connsiteX1" fmla="*/ 6705293 w 27383718"/>
                            <a:gd name="connsiteY1" fmla="*/ 317179 h 1215480"/>
                            <a:gd name="connsiteX2" fmla="*/ 7913383 w 27383718"/>
                            <a:gd name="connsiteY2" fmla="*/ 297113 h 1215480"/>
                            <a:gd name="connsiteX3" fmla="*/ 9870676 w 27383718"/>
                            <a:gd name="connsiteY3" fmla="*/ 465736 h 1215480"/>
                            <a:gd name="connsiteX4" fmla="*/ 13495083 w 27383718"/>
                            <a:gd name="connsiteY4" fmla="*/ 496855 h 1215480"/>
                            <a:gd name="connsiteX5" fmla="*/ 22824112 w 27383718"/>
                            <a:gd name="connsiteY5" fmla="*/ 3559 h 1215480"/>
                            <a:gd name="connsiteX6" fmla="*/ 27197459 w 27383718"/>
                            <a:gd name="connsiteY6" fmla="*/ 333124 h 1215480"/>
                            <a:gd name="connsiteX7" fmla="*/ 17242409 w 27383718"/>
                            <a:gd name="connsiteY7" fmla="*/ 1074925 h 1215480"/>
                            <a:gd name="connsiteX8" fmla="*/ 14119110 w 27383718"/>
                            <a:gd name="connsiteY8" fmla="*/ 1175394 h 1215480"/>
                            <a:gd name="connsiteX9" fmla="*/ 10870216 w 27383718"/>
                            <a:gd name="connsiteY9" fmla="*/ 1173928 h 1215480"/>
                            <a:gd name="connsiteX10" fmla="*/ 5664173 w 27383718"/>
                            <a:gd name="connsiteY10" fmla="*/ 959156 h 1215480"/>
                            <a:gd name="connsiteX11" fmla="*/ 0 w 27383718"/>
                            <a:gd name="connsiteY11" fmla="*/ 333124 h 1215480"/>
                            <a:gd name="connsiteX12" fmla="*/ 0 w 27383718"/>
                            <a:gd name="connsiteY12" fmla="*/ 3559 h 1215480"/>
                            <a:gd name="connsiteX0" fmla="*/ 0 w 27344893"/>
                            <a:gd name="connsiteY0" fmla="*/ 5999 h 1217920"/>
                            <a:gd name="connsiteX1" fmla="*/ 6705293 w 27344893"/>
                            <a:gd name="connsiteY1" fmla="*/ 319619 h 1217920"/>
                            <a:gd name="connsiteX2" fmla="*/ 7913383 w 27344893"/>
                            <a:gd name="connsiteY2" fmla="*/ 299553 h 1217920"/>
                            <a:gd name="connsiteX3" fmla="*/ 9870676 w 27344893"/>
                            <a:gd name="connsiteY3" fmla="*/ 468176 h 1217920"/>
                            <a:gd name="connsiteX4" fmla="*/ 13495083 w 27344893"/>
                            <a:gd name="connsiteY4" fmla="*/ 499295 h 1217920"/>
                            <a:gd name="connsiteX5" fmla="*/ 20658095 w 27344893"/>
                            <a:gd name="connsiteY5" fmla="*/ 233528 h 1217920"/>
                            <a:gd name="connsiteX6" fmla="*/ 22824112 w 27344893"/>
                            <a:gd name="connsiteY6" fmla="*/ 5999 h 1217920"/>
                            <a:gd name="connsiteX7" fmla="*/ 27197459 w 27344893"/>
                            <a:gd name="connsiteY7" fmla="*/ 335564 h 1217920"/>
                            <a:gd name="connsiteX8" fmla="*/ 17242409 w 27344893"/>
                            <a:gd name="connsiteY8" fmla="*/ 1077365 h 1217920"/>
                            <a:gd name="connsiteX9" fmla="*/ 14119110 w 27344893"/>
                            <a:gd name="connsiteY9" fmla="*/ 1177834 h 1217920"/>
                            <a:gd name="connsiteX10" fmla="*/ 10870216 w 27344893"/>
                            <a:gd name="connsiteY10" fmla="*/ 1176368 h 1217920"/>
                            <a:gd name="connsiteX11" fmla="*/ 5664173 w 27344893"/>
                            <a:gd name="connsiteY11" fmla="*/ 961596 h 1217920"/>
                            <a:gd name="connsiteX12" fmla="*/ 0 w 27344893"/>
                            <a:gd name="connsiteY12" fmla="*/ 335564 h 1217920"/>
                            <a:gd name="connsiteX13" fmla="*/ 0 w 27344893"/>
                            <a:gd name="connsiteY13" fmla="*/ 5999 h 1217920"/>
                            <a:gd name="connsiteX0" fmla="*/ 0 w 27657647"/>
                            <a:gd name="connsiteY0" fmla="*/ 212555 h 1424476"/>
                            <a:gd name="connsiteX1" fmla="*/ 6705293 w 27657647"/>
                            <a:gd name="connsiteY1" fmla="*/ 526175 h 1424476"/>
                            <a:gd name="connsiteX2" fmla="*/ 7913383 w 27657647"/>
                            <a:gd name="connsiteY2" fmla="*/ 506109 h 1424476"/>
                            <a:gd name="connsiteX3" fmla="*/ 9870676 w 27657647"/>
                            <a:gd name="connsiteY3" fmla="*/ 674732 h 1424476"/>
                            <a:gd name="connsiteX4" fmla="*/ 13495083 w 27657647"/>
                            <a:gd name="connsiteY4" fmla="*/ 705851 h 1424476"/>
                            <a:gd name="connsiteX5" fmla="*/ 20658095 w 27657647"/>
                            <a:gd name="connsiteY5" fmla="*/ 440084 h 1424476"/>
                            <a:gd name="connsiteX6" fmla="*/ 22824112 w 27657647"/>
                            <a:gd name="connsiteY6" fmla="*/ 212555 h 1424476"/>
                            <a:gd name="connsiteX7" fmla="*/ 26156746 w 27657647"/>
                            <a:gd name="connsiteY7" fmla="*/ 8406 h 1424476"/>
                            <a:gd name="connsiteX8" fmla="*/ 27197459 w 27657647"/>
                            <a:gd name="connsiteY8" fmla="*/ 542120 h 1424476"/>
                            <a:gd name="connsiteX9" fmla="*/ 17242409 w 27657647"/>
                            <a:gd name="connsiteY9" fmla="*/ 1283921 h 1424476"/>
                            <a:gd name="connsiteX10" fmla="*/ 14119110 w 27657647"/>
                            <a:gd name="connsiteY10" fmla="*/ 1384390 h 1424476"/>
                            <a:gd name="connsiteX11" fmla="*/ 10870216 w 27657647"/>
                            <a:gd name="connsiteY11" fmla="*/ 1382924 h 1424476"/>
                            <a:gd name="connsiteX12" fmla="*/ 5664173 w 27657647"/>
                            <a:gd name="connsiteY12" fmla="*/ 1168152 h 1424476"/>
                            <a:gd name="connsiteX13" fmla="*/ 0 w 27657647"/>
                            <a:gd name="connsiteY13" fmla="*/ 542120 h 1424476"/>
                            <a:gd name="connsiteX14" fmla="*/ 0 w 27657647"/>
                            <a:gd name="connsiteY14" fmla="*/ 212555 h 1424476"/>
                            <a:gd name="connsiteX0" fmla="*/ 0 w 27657647"/>
                            <a:gd name="connsiteY0" fmla="*/ 212555 h 1424476"/>
                            <a:gd name="connsiteX1" fmla="*/ 6705293 w 27657647"/>
                            <a:gd name="connsiteY1" fmla="*/ 526175 h 1424476"/>
                            <a:gd name="connsiteX2" fmla="*/ 7913383 w 27657647"/>
                            <a:gd name="connsiteY2" fmla="*/ 506109 h 1424476"/>
                            <a:gd name="connsiteX3" fmla="*/ 9870676 w 27657647"/>
                            <a:gd name="connsiteY3" fmla="*/ 674732 h 1424476"/>
                            <a:gd name="connsiteX4" fmla="*/ 13495083 w 27657647"/>
                            <a:gd name="connsiteY4" fmla="*/ 705851 h 1424476"/>
                            <a:gd name="connsiteX5" fmla="*/ 20658095 w 27657647"/>
                            <a:gd name="connsiteY5" fmla="*/ 440084 h 1424476"/>
                            <a:gd name="connsiteX6" fmla="*/ 22407623 w 27657647"/>
                            <a:gd name="connsiteY6" fmla="*/ 363140 h 1424476"/>
                            <a:gd name="connsiteX7" fmla="*/ 22824112 w 27657647"/>
                            <a:gd name="connsiteY7" fmla="*/ 212555 h 1424476"/>
                            <a:gd name="connsiteX8" fmla="*/ 26156746 w 27657647"/>
                            <a:gd name="connsiteY8" fmla="*/ 8406 h 1424476"/>
                            <a:gd name="connsiteX9" fmla="*/ 27197459 w 27657647"/>
                            <a:gd name="connsiteY9" fmla="*/ 542120 h 1424476"/>
                            <a:gd name="connsiteX10" fmla="*/ 17242409 w 27657647"/>
                            <a:gd name="connsiteY10" fmla="*/ 1283921 h 1424476"/>
                            <a:gd name="connsiteX11" fmla="*/ 14119110 w 27657647"/>
                            <a:gd name="connsiteY11" fmla="*/ 1384390 h 1424476"/>
                            <a:gd name="connsiteX12" fmla="*/ 10870216 w 27657647"/>
                            <a:gd name="connsiteY12" fmla="*/ 1382924 h 1424476"/>
                            <a:gd name="connsiteX13" fmla="*/ 5664173 w 27657647"/>
                            <a:gd name="connsiteY13" fmla="*/ 1168152 h 1424476"/>
                            <a:gd name="connsiteX14" fmla="*/ 0 w 27657647"/>
                            <a:gd name="connsiteY14" fmla="*/ 542120 h 1424476"/>
                            <a:gd name="connsiteX15" fmla="*/ 0 w 27657647"/>
                            <a:gd name="connsiteY15" fmla="*/ 212555 h 1424476"/>
                            <a:gd name="connsiteX0" fmla="*/ 0 w 27657647"/>
                            <a:gd name="connsiteY0" fmla="*/ 212555 h 1424476"/>
                            <a:gd name="connsiteX1" fmla="*/ 6705293 w 27657647"/>
                            <a:gd name="connsiteY1" fmla="*/ 526175 h 1424476"/>
                            <a:gd name="connsiteX2" fmla="*/ 7788432 w 27657647"/>
                            <a:gd name="connsiteY2" fmla="*/ 588642 h 1424476"/>
                            <a:gd name="connsiteX3" fmla="*/ 9870676 w 27657647"/>
                            <a:gd name="connsiteY3" fmla="*/ 674732 h 1424476"/>
                            <a:gd name="connsiteX4" fmla="*/ 13495083 w 27657647"/>
                            <a:gd name="connsiteY4" fmla="*/ 705851 h 1424476"/>
                            <a:gd name="connsiteX5" fmla="*/ 20658095 w 27657647"/>
                            <a:gd name="connsiteY5" fmla="*/ 440084 h 1424476"/>
                            <a:gd name="connsiteX6" fmla="*/ 22407623 w 27657647"/>
                            <a:gd name="connsiteY6" fmla="*/ 363140 h 1424476"/>
                            <a:gd name="connsiteX7" fmla="*/ 22824112 w 27657647"/>
                            <a:gd name="connsiteY7" fmla="*/ 212555 h 1424476"/>
                            <a:gd name="connsiteX8" fmla="*/ 26156746 w 27657647"/>
                            <a:gd name="connsiteY8" fmla="*/ 8406 h 1424476"/>
                            <a:gd name="connsiteX9" fmla="*/ 27197459 w 27657647"/>
                            <a:gd name="connsiteY9" fmla="*/ 542120 h 1424476"/>
                            <a:gd name="connsiteX10" fmla="*/ 17242409 w 27657647"/>
                            <a:gd name="connsiteY10" fmla="*/ 1283921 h 1424476"/>
                            <a:gd name="connsiteX11" fmla="*/ 14119110 w 27657647"/>
                            <a:gd name="connsiteY11" fmla="*/ 1384390 h 1424476"/>
                            <a:gd name="connsiteX12" fmla="*/ 10870216 w 27657647"/>
                            <a:gd name="connsiteY12" fmla="*/ 1382924 h 1424476"/>
                            <a:gd name="connsiteX13" fmla="*/ 5664173 w 27657647"/>
                            <a:gd name="connsiteY13" fmla="*/ 1168152 h 1424476"/>
                            <a:gd name="connsiteX14" fmla="*/ 0 w 27657647"/>
                            <a:gd name="connsiteY14" fmla="*/ 542120 h 1424476"/>
                            <a:gd name="connsiteX15" fmla="*/ 0 w 27657647"/>
                            <a:gd name="connsiteY15" fmla="*/ 212555 h 1424476"/>
                            <a:gd name="connsiteX0" fmla="*/ 0 w 27657647"/>
                            <a:gd name="connsiteY0" fmla="*/ 212555 h 1424476"/>
                            <a:gd name="connsiteX1" fmla="*/ 6705293 w 27657647"/>
                            <a:gd name="connsiteY1" fmla="*/ 526175 h 1424476"/>
                            <a:gd name="connsiteX2" fmla="*/ 7788432 w 27657647"/>
                            <a:gd name="connsiteY2" fmla="*/ 588642 h 1424476"/>
                            <a:gd name="connsiteX3" fmla="*/ 9870676 w 27657647"/>
                            <a:gd name="connsiteY3" fmla="*/ 674732 h 1424476"/>
                            <a:gd name="connsiteX4" fmla="*/ 13495083 w 27657647"/>
                            <a:gd name="connsiteY4" fmla="*/ 705851 h 1424476"/>
                            <a:gd name="connsiteX5" fmla="*/ 20658095 w 27657647"/>
                            <a:gd name="connsiteY5" fmla="*/ 440084 h 1424476"/>
                            <a:gd name="connsiteX6" fmla="*/ 22407623 w 27657647"/>
                            <a:gd name="connsiteY6" fmla="*/ 363140 h 1424476"/>
                            <a:gd name="connsiteX7" fmla="*/ 22824112 w 27657647"/>
                            <a:gd name="connsiteY7" fmla="*/ 212555 h 1424476"/>
                            <a:gd name="connsiteX8" fmla="*/ 26156746 w 27657647"/>
                            <a:gd name="connsiteY8" fmla="*/ 8406 h 1424476"/>
                            <a:gd name="connsiteX9" fmla="*/ 27197459 w 27657647"/>
                            <a:gd name="connsiteY9" fmla="*/ 542120 h 1424476"/>
                            <a:gd name="connsiteX10" fmla="*/ 17242409 w 27657647"/>
                            <a:gd name="connsiteY10" fmla="*/ 1283921 h 1424476"/>
                            <a:gd name="connsiteX11" fmla="*/ 14119110 w 27657647"/>
                            <a:gd name="connsiteY11" fmla="*/ 1384390 h 1424476"/>
                            <a:gd name="connsiteX12" fmla="*/ 10870216 w 27657647"/>
                            <a:gd name="connsiteY12" fmla="*/ 1382924 h 1424476"/>
                            <a:gd name="connsiteX13" fmla="*/ 5664173 w 27657647"/>
                            <a:gd name="connsiteY13" fmla="*/ 1168152 h 1424476"/>
                            <a:gd name="connsiteX14" fmla="*/ 0 w 27657647"/>
                            <a:gd name="connsiteY14" fmla="*/ 542120 h 1424476"/>
                            <a:gd name="connsiteX15" fmla="*/ 0 w 27657647"/>
                            <a:gd name="connsiteY15" fmla="*/ 212555 h 1424476"/>
                            <a:gd name="connsiteX0" fmla="*/ 0 w 27657647"/>
                            <a:gd name="connsiteY0" fmla="*/ 212555 h 1424476"/>
                            <a:gd name="connsiteX1" fmla="*/ 6705293 w 27657647"/>
                            <a:gd name="connsiteY1" fmla="*/ 526175 h 1424476"/>
                            <a:gd name="connsiteX2" fmla="*/ 7788432 w 27657647"/>
                            <a:gd name="connsiteY2" fmla="*/ 588642 h 1424476"/>
                            <a:gd name="connsiteX3" fmla="*/ 9870676 w 27657647"/>
                            <a:gd name="connsiteY3" fmla="*/ 674732 h 1424476"/>
                            <a:gd name="connsiteX4" fmla="*/ 13495083 w 27657647"/>
                            <a:gd name="connsiteY4" fmla="*/ 705851 h 1424476"/>
                            <a:gd name="connsiteX5" fmla="*/ 16826541 w 27657647"/>
                            <a:gd name="connsiteY5" fmla="*/ 693266 h 1424476"/>
                            <a:gd name="connsiteX6" fmla="*/ 20658095 w 27657647"/>
                            <a:gd name="connsiteY6" fmla="*/ 440084 h 1424476"/>
                            <a:gd name="connsiteX7" fmla="*/ 22407623 w 27657647"/>
                            <a:gd name="connsiteY7" fmla="*/ 363140 h 1424476"/>
                            <a:gd name="connsiteX8" fmla="*/ 22824112 w 27657647"/>
                            <a:gd name="connsiteY8" fmla="*/ 212555 h 1424476"/>
                            <a:gd name="connsiteX9" fmla="*/ 26156746 w 27657647"/>
                            <a:gd name="connsiteY9" fmla="*/ 8406 h 1424476"/>
                            <a:gd name="connsiteX10" fmla="*/ 27197459 w 27657647"/>
                            <a:gd name="connsiteY10" fmla="*/ 542120 h 1424476"/>
                            <a:gd name="connsiteX11" fmla="*/ 17242409 w 27657647"/>
                            <a:gd name="connsiteY11" fmla="*/ 1283921 h 1424476"/>
                            <a:gd name="connsiteX12" fmla="*/ 14119110 w 27657647"/>
                            <a:gd name="connsiteY12" fmla="*/ 1384390 h 1424476"/>
                            <a:gd name="connsiteX13" fmla="*/ 10870216 w 27657647"/>
                            <a:gd name="connsiteY13" fmla="*/ 1382924 h 1424476"/>
                            <a:gd name="connsiteX14" fmla="*/ 5664173 w 27657647"/>
                            <a:gd name="connsiteY14" fmla="*/ 1168152 h 1424476"/>
                            <a:gd name="connsiteX15" fmla="*/ 0 w 27657647"/>
                            <a:gd name="connsiteY15" fmla="*/ 542120 h 1424476"/>
                            <a:gd name="connsiteX16" fmla="*/ 0 w 27657647"/>
                            <a:gd name="connsiteY16" fmla="*/ 212555 h 1424476"/>
                            <a:gd name="connsiteX0" fmla="*/ 0 w 27657647"/>
                            <a:gd name="connsiteY0" fmla="*/ 212555 h 1436379"/>
                            <a:gd name="connsiteX1" fmla="*/ 6705293 w 27657647"/>
                            <a:gd name="connsiteY1" fmla="*/ 526175 h 1436379"/>
                            <a:gd name="connsiteX2" fmla="*/ 7788432 w 27657647"/>
                            <a:gd name="connsiteY2" fmla="*/ 588642 h 1436379"/>
                            <a:gd name="connsiteX3" fmla="*/ 9870676 w 27657647"/>
                            <a:gd name="connsiteY3" fmla="*/ 674732 h 1436379"/>
                            <a:gd name="connsiteX4" fmla="*/ 13495083 w 27657647"/>
                            <a:gd name="connsiteY4" fmla="*/ 705851 h 1436379"/>
                            <a:gd name="connsiteX5" fmla="*/ 16826541 w 27657647"/>
                            <a:gd name="connsiteY5" fmla="*/ 693266 h 1436379"/>
                            <a:gd name="connsiteX6" fmla="*/ 20658095 w 27657647"/>
                            <a:gd name="connsiteY6" fmla="*/ 440084 h 1436379"/>
                            <a:gd name="connsiteX7" fmla="*/ 22407623 w 27657647"/>
                            <a:gd name="connsiteY7" fmla="*/ 363140 h 1436379"/>
                            <a:gd name="connsiteX8" fmla="*/ 22824112 w 27657647"/>
                            <a:gd name="connsiteY8" fmla="*/ 212555 h 1436379"/>
                            <a:gd name="connsiteX9" fmla="*/ 26156746 w 27657647"/>
                            <a:gd name="connsiteY9" fmla="*/ 8406 h 1436379"/>
                            <a:gd name="connsiteX10" fmla="*/ 27197459 w 27657647"/>
                            <a:gd name="connsiteY10" fmla="*/ 542120 h 1436379"/>
                            <a:gd name="connsiteX11" fmla="*/ 17242409 w 27657647"/>
                            <a:gd name="connsiteY11" fmla="*/ 1283921 h 1436379"/>
                            <a:gd name="connsiteX12" fmla="*/ 14119110 w 27657647"/>
                            <a:gd name="connsiteY12" fmla="*/ 1384390 h 1436379"/>
                            <a:gd name="connsiteX13" fmla="*/ 10828563 w 27657647"/>
                            <a:gd name="connsiteY13" fmla="*/ 1424476 h 1436379"/>
                            <a:gd name="connsiteX14" fmla="*/ 5664173 w 27657647"/>
                            <a:gd name="connsiteY14" fmla="*/ 1168152 h 1436379"/>
                            <a:gd name="connsiteX15" fmla="*/ 0 w 27657647"/>
                            <a:gd name="connsiteY15" fmla="*/ 542120 h 1436379"/>
                            <a:gd name="connsiteX16" fmla="*/ 0 w 27657647"/>
                            <a:gd name="connsiteY16" fmla="*/ 212555 h 1436379"/>
                            <a:gd name="connsiteX0" fmla="*/ 0 w 27657647"/>
                            <a:gd name="connsiteY0" fmla="*/ 212555 h 1474369"/>
                            <a:gd name="connsiteX1" fmla="*/ 6705293 w 27657647"/>
                            <a:gd name="connsiteY1" fmla="*/ 526175 h 1474369"/>
                            <a:gd name="connsiteX2" fmla="*/ 7788432 w 27657647"/>
                            <a:gd name="connsiteY2" fmla="*/ 588642 h 1474369"/>
                            <a:gd name="connsiteX3" fmla="*/ 9870676 w 27657647"/>
                            <a:gd name="connsiteY3" fmla="*/ 674732 h 1474369"/>
                            <a:gd name="connsiteX4" fmla="*/ 13495083 w 27657647"/>
                            <a:gd name="connsiteY4" fmla="*/ 705851 h 1474369"/>
                            <a:gd name="connsiteX5" fmla="*/ 16826541 w 27657647"/>
                            <a:gd name="connsiteY5" fmla="*/ 693266 h 1474369"/>
                            <a:gd name="connsiteX6" fmla="*/ 20658095 w 27657647"/>
                            <a:gd name="connsiteY6" fmla="*/ 440084 h 1474369"/>
                            <a:gd name="connsiteX7" fmla="*/ 22407623 w 27657647"/>
                            <a:gd name="connsiteY7" fmla="*/ 363140 h 1474369"/>
                            <a:gd name="connsiteX8" fmla="*/ 22824112 w 27657647"/>
                            <a:gd name="connsiteY8" fmla="*/ 212555 h 1474369"/>
                            <a:gd name="connsiteX9" fmla="*/ 26156746 w 27657647"/>
                            <a:gd name="connsiteY9" fmla="*/ 8406 h 1474369"/>
                            <a:gd name="connsiteX10" fmla="*/ 27197459 w 27657647"/>
                            <a:gd name="connsiteY10" fmla="*/ 542120 h 1474369"/>
                            <a:gd name="connsiteX11" fmla="*/ 17242409 w 27657647"/>
                            <a:gd name="connsiteY11" fmla="*/ 1283921 h 1474369"/>
                            <a:gd name="connsiteX12" fmla="*/ 14119110 w 27657647"/>
                            <a:gd name="connsiteY12" fmla="*/ 1384390 h 1474369"/>
                            <a:gd name="connsiteX13" fmla="*/ 10828563 w 27657647"/>
                            <a:gd name="connsiteY13" fmla="*/ 1424476 h 1474369"/>
                            <a:gd name="connsiteX14" fmla="*/ 5664173 w 27657647"/>
                            <a:gd name="connsiteY14" fmla="*/ 1168152 h 1474369"/>
                            <a:gd name="connsiteX15" fmla="*/ 0 w 27657647"/>
                            <a:gd name="connsiteY15" fmla="*/ 542120 h 1474369"/>
                            <a:gd name="connsiteX16" fmla="*/ 0 w 27657647"/>
                            <a:gd name="connsiteY16" fmla="*/ 212555 h 1474369"/>
                            <a:gd name="connsiteX0" fmla="*/ 0 w 27657647"/>
                            <a:gd name="connsiteY0" fmla="*/ 212555 h 1441668"/>
                            <a:gd name="connsiteX1" fmla="*/ 6705293 w 27657647"/>
                            <a:gd name="connsiteY1" fmla="*/ 526175 h 1441668"/>
                            <a:gd name="connsiteX2" fmla="*/ 7788432 w 27657647"/>
                            <a:gd name="connsiteY2" fmla="*/ 588642 h 1441668"/>
                            <a:gd name="connsiteX3" fmla="*/ 9870676 w 27657647"/>
                            <a:gd name="connsiteY3" fmla="*/ 674732 h 1441668"/>
                            <a:gd name="connsiteX4" fmla="*/ 13495083 w 27657647"/>
                            <a:gd name="connsiteY4" fmla="*/ 705851 h 1441668"/>
                            <a:gd name="connsiteX5" fmla="*/ 16826541 w 27657647"/>
                            <a:gd name="connsiteY5" fmla="*/ 693266 h 1441668"/>
                            <a:gd name="connsiteX6" fmla="*/ 20658095 w 27657647"/>
                            <a:gd name="connsiteY6" fmla="*/ 440084 h 1441668"/>
                            <a:gd name="connsiteX7" fmla="*/ 22407623 w 27657647"/>
                            <a:gd name="connsiteY7" fmla="*/ 363140 h 1441668"/>
                            <a:gd name="connsiteX8" fmla="*/ 22824112 w 27657647"/>
                            <a:gd name="connsiteY8" fmla="*/ 212555 h 1441668"/>
                            <a:gd name="connsiteX9" fmla="*/ 26156746 w 27657647"/>
                            <a:gd name="connsiteY9" fmla="*/ 8406 h 1441668"/>
                            <a:gd name="connsiteX10" fmla="*/ 27197459 w 27657647"/>
                            <a:gd name="connsiteY10" fmla="*/ 542120 h 1441668"/>
                            <a:gd name="connsiteX11" fmla="*/ 17242409 w 27657647"/>
                            <a:gd name="connsiteY11" fmla="*/ 1283921 h 1441668"/>
                            <a:gd name="connsiteX12" fmla="*/ 14119110 w 27657647"/>
                            <a:gd name="connsiteY12" fmla="*/ 1384390 h 1441668"/>
                            <a:gd name="connsiteX13" fmla="*/ 10828563 w 27657647"/>
                            <a:gd name="connsiteY13" fmla="*/ 1424476 h 1441668"/>
                            <a:gd name="connsiteX14" fmla="*/ 5664173 w 27657647"/>
                            <a:gd name="connsiteY14" fmla="*/ 1168152 h 1441668"/>
                            <a:gd name="connsiteX15" fmla="*/ 0 w 27657647"/>
                            <a:gd name="connsiteY15" fmla="*/ 542120 h 1441668"/>
                            <a:gd name="connsiteX16" fmla="*/ 0 w 27657647"/>
                            <a:gd name="connsiteY16" fmla="*/ 212555 h 1441668"/>
                            <a:gd name="connsiteX0" fmla="*/ 0 w 27657647"/>
                            <a:gd name="connsiteY0" fmla="*/ 212555 h 1425621"/>
                            <a:gd name="connsiteX1" fmla="*/ 6705293 w 27657647"/>
                            <a:gd name="connsiteY1" fmla="*/ 526175 h 1425621"/>
                            <a:gd name="connsiteX2" fmla="*/ 7788432 w 27657647"/>
                            <a:gd name="connsiteY2" fmla="*/ 588642 h 1425621"/>
                            <a:gd name="connsiteX3" fmla="*/ 9870676 w 27657647"/>
                            <a:gd name="connsiteY3" fmla="*/ 674732 h 1425621"/>
                            <a:gd name="connsiteX4" fmla="*/ 13495083 w 27657647"/>
                            <a:gd name="connsiteY4" fmla="*/ 705851 h 1425621"/>
                            <a:gd name="connsiteX5" fmla="*/ 16826541 w 27657647"/>
                            <a:gd name="connsiteY5" fmla="*/ 693266 h 1425621"/>
                            <a:gd name="connsiteX6" fmla="*/ 20658095 w 27657647"/>
                            <a:gd name="connsiteY6" fmla="*/ 440084 h 1425621"/>
                            <a:gd name="connsiteX7" fmla="*/ 22407623 w 27657647"/>
                            <a:gd name="connsiteY7" fmla="*/ 363140 h 1425621"/>
                            <a:gd name="connsiteX8" fmla="*/ 22824112 w 27657647"/>
                            <a:gd name="connsiteY8" fmla="*/ 212555 h 1425621"/>
                            <a:gd name="connsiteX9" fmla="*/ 26156746 w 27657647"/>
                            <a:gd name="connsiteY9" fmla="*/ 8406 h 1425621"/>
                            <a:gd name="connsiteX10" fmla="*/ 27197459 w 27657647"/>
                            <a:gd name="connsiteY10" fmla="*/ 542120 h 1425621"/>
                            <a:gd name="connsiteX11" fmla="*/ 17242409 w 27657647"/>
                            <a:gd name="connsiteY11" fmla="*/ 1283921 h 1425621"/>
                            <a:gd name="connsiteX12" fmla="*/ 14119110 w 27657647"/>
                            <a:gd name="connsiteY12" fmla="*/ 1384390 h 1425621"/>
                            <a:gd name="connsiteX13" fmla="*/ 10828563 w 27657647"/>
                            <a:gd name="connsiteY13" fmla="*/ 1424476 h 1425621"/>
                            <a:gd name="connsiteX14" fmla="*/ 5664173 w 27657647"/>
                            <a:gd name="connsiteY14" fmla="*/ 1168152 h 1425621"/>
                            <a:gd name="connsiteX15" fmla="*/ 0 w 27657647"/>
                            <a:gd name="connsiteY15" fmla="*/ 542120 h 1425621"/>
                            <a:gd name="connsiteX16" fmla="*/ 0 w 27657647"/>
                            <a:gd name="connsiteY16" fmla="*/ 212555 h 1425621"/>
                            <a:gd name="connsiteX0" fmla="*/ 0 w 27657647"/>
                            <a:gd name="connsiteY0" fmla="*/ 212555 h 1573690"/>
                            <a:gd name="connsiteX1" fmla="*/ 6705293 w 27657647"/>
                            <a:gd name="connsiteY1" fmla="*/ 526175 h 1573690"/>
                            <a:gd name="connsiteX2" fmla="*/ 7788432 w 27657647"/>
                            <a:gd name="connsiteY2" fmla="*/ 588642 h 1573690"/>
                            <a:gd name="connsiteX3" fmla="*/ 9870676 w 27657647"/>
                            <a:gd name="connsiteY3" fmla="*/ 674732 h 1573690"/>
                            <a:gd name="connsiteX4" fmla="*/ 13495083 w 27657647"/>
                            <a:gd name="connsiteY4" fmla="*/ 705851 h 1573690"/>
                            <a:gd name="connsiteX5" fmla="*/ 16826541 w 27657647"/>
                            <a:gd name="connsiteY5" fmla="*/ 693266 h 1573690"/>
                            <a:gd name="connsiteX6" fmla="*/ 20658095 w 27657647"/>
                            <a:gd name="connsiteY6" fmla="*/ 440084 h 1573690"/>
                            <a:gd name="connsiteX7" fmla="*/ 22407623 w 27657647"/>
                            <a:gd name="connsiteY7" fmla="*/ 363140 h 1573690"/>
                            <a:gd name="connsiteX8" fmla="*/ 22824112 w 27657647"/>
                            <a:gd name="connsiteY8" fmla="*/ 212555 h 1573690"/>
                            <a:gd name="connsiteX9" fmla="*/ 26156746 w 27657647"/>
                            <a:gd name="connsiteY9" fmla="*/ 8406 h 1573690"/>
                            <a:gd name="connsiteX10" fmla="*/ 27197459 w 27657647"/>
                            <a:gd name="connsiteY10" fmla="*/ 542120 h 1573690"/>
                            <a:gd name="connsiteX11" fmla="*/ 17242409 w 27657647"/>
                            <a:gd name="connsiteY11" fmla="*/ 1283921 h 1573690"/>
                            <a:gd name="connsiteX12" fmla="*/ 14119110 w 27657647"/>
                            <a:gd name="connsiteY12" fmla="*/ 1384390 h 1573690"/>
                            <a:gd name="connsiteX13" fmla="*/ 10911863 w 27657647"/>
                            <a:gd name="connsiteY13" fmla="*/ 1573051 h 1573690"/>
                            <a:gd name="connsiteX14" fmla="*/ 5664173 w 27657647"/>
                            <a:gd name="connsiteY14" fmla="*/ 1168152 h 1573690"/>
                            <a:gd name="connsiteX15" fmla="*/ 0 w 27657647"/>
                            <a:gd name="connsiteY15" fmla="*/ 542120 h 1573690"/>
                            <a:gd name="connsiteX16" fmla="*/ 0 w 27657647"/>
                            <a:gd name="connsiteY16" fmla="*/ 212555 h 1573690"/>
                            <a:gd name="connsiteX0" fmla="*/ 0 w 27657647"/>
                            <a:gd name="connsiteY0" fmla="*/ 212555 h 1574328"/>
                            <a:gd name="connsiteX1" fmla="*/ 6705293 w 27657647"/>
                            <a:gd name="connsiteY1" fmla="*/ 526175 h 1574328"/>
                            <a:gd name="connsiteX2" fmla="*/ 7788432 w 27657647"/>
                            <a:gd name="connsiteY2" fmla="*/ 588642 h 1574328"/>
                            <a:gd name="connsiteX3" fmla="*/ 9870676 w 27657647"/>
                            <a:gd name="connsiteY3" fmla="*/ 674732 h 1574328"/>
                            <a:gd name="connsiteX4" fmla="*/ 13495083 w 27657647"/>
                            <a:gd name="connsiteY4" fmla="*/ 705851 h 1574328"/>
                            <a:gd name="connsiteX5" fmla="*/ 16826541 w 27657647"/>
                            <a:gd name="connsiteY5" fmla="*/ 693266 h 1574328"/>
                            <a:gd name="connsiteX6" fmla="*/ 20658095 w 27657647"/>
                            <a:gd name="connsiteY6" fmla="*/ 440084 h 1574328"/>
                            <a:gd name="connsiteX7" fmla="*/ 22407623 w 27657647"/>
                            <a:gd name="connsiteY7" fmla="*/ 363140 h 1574328"/>
                            <a:gd name="connsiteX8" fmla="*/ 22824112 w 27657647"/>
                            <a:gd name="connsiteY8" fmla="*/ 212555 h 1574328"/>
                            <a:gd name="connsiteX9" fmla="*/ 26156746 w 27657647"/>
                            <a:gd name="connsiteY9" fmla="*/ 8406 h 1574328"/>
                            <a:gd name="connsiteX10" fmla="*/ 27197459 w 27657647"/>
                            <a:gd name="connsiteY10" fmla="*/ 542120 h 1574328"/>
                            <a:gd name="connsiteX11" fmla="*/ 17242409 w 27657647"/>
                            <a:gd name="connsiteY11" fmla="*/ 1283921 h 1574328"/>
                            <a:gd name="connsiteX12" fmla="*/ 14119110 w 27657647"/>
                            <a:gd name="connsiteY12" fmla="*/ 1384390 h 1574328"/>
                            <a:gd name="connsiteX13" fmla="*/ 10911863 w 27657647"/>
                            <a:gd name="connsiteY13" fmla="*/ 1573690 h 1574328"/>
                            <a:gd name="connsiteX14" fmla="*/ 5664173 w 27657647"/>
                            <a:gd name="connsiteY14" fmla="*/ 1168152 h 1574328"/>
                            <a:gd name="connsiteX15" fmla="*/ 0 w 27657647"/>
                            <a:gd name="connsiteY15" fmla="*/ 542120 h 1574328"/>
                            <a:gd name="connsiteX16" fmla="*/ 0 w 27657647"/>
                            <a:gd name="connsiteY16" fmla="*/ 212555 h 1574328"/>
                            <a:gd name="connsiteX0" fmla="*/ 0 w 27657647"/>
                            <a:gd name="connsiteY0" fmla="*/ 212555 h 1578492"/>
                            <a:gd name="connsiteX1" fmla="*/ 6705293 w 27657647"/>
                            <a:gd name="connsiteY1" fmla="*/ 526175 h 1578492"/>
                            <a:gd name="connsiteX2" fmla="*/ 7788432 w 27657647"/>
                            <a:gd name="connsiteY2" fmla="*/ 588642 h 1578492"/>
                            <a:gd name="connsiteX3" fmla="*/ 9870676 w 27657647"/>
                            <a:gd name="connsiteY3" fmla="*/ 674732 h 1578492"/>
                            <a:gd name="connsiteX4" fmla="*/ 13495083 w 27657647"/>
                            <a:gd name="connsiteY4" fmla="*/ 705851 h 1578492"/>
                            <a:gd name="connsiteX5" fmla="*/ 16826541 w 27657647"/>
                            <a:gd name="connsiteY5" fmla="*/ 693266 h 1578492"/>
                            <a:gd name="connsiteX6" fmla="*/ 20658095 w 27657647"/>
                            <a:gd name="connsiteY6" fmla="*/ 440084 h 1578492"/>
                            <a:gd name="connsiteX7" fmla="*/ 22407623 w 27657647"/>
                            <a:gd name="connsiteY7" fmla="*/ 363140 h 1578492"/>
                            <a:gd name="connsiteX8" fmla="*/ 22824112 w 27657647"/>
                            <a:gd name="connsiteY8" fmla="*/ 212555 h 1578492"/>
                            <a:gd name="connsiteX9" fmla="*/ 26156746 w 27657647"/>
                            <a:gd name="connsiteY9" fmla="*/ 8406 h 1578492"/>
                            <a:gd name="connsiteX10" fmla="*/ 27197459 w 27657647"/>
                            <a:gd name="connsiteY10" fmla="*/ 542120 h 1578492"/>
                            <a:gd name="connsiteX11" fmla="*/ 17242409 w 27657647"/>
                            <a:gd name="connsiteY11" fmla="*/ 1283921 h 1578492"/>
                            <a:gd name="connsiteX12" fmla="*/ 14119110 w 27657647"/>
                            <a:gd name="connsiteY12" fmla="*/ 1384390 h 1578492"/>
                            <a:gd name="connsiteX13" fmla="*/ 10911863 w 27657647"/>
                            <a:gd name="connsiteY13" fmla="*/ 1573690 h 1578492"/>
                            <a:gd name="connsiteX14" fmla="*/ 5664173 w 27657647"/>
                            <a:gd name="connsiteY14" fmla="*/ 1168152 h 1578492"/>
                            <a:gd name="connsiteX15" fmla="*/ 0 w 27657647"/>
                            <a:gd name="connsiteY15" fmla="*/ 542120 h 1578492"/>
                            <a:gd name="connsiteX16" fmla="*/ 0 w 27657647"/>
                            <a:gd name="connsiteY16" fmla="*/ 212555 h 1578492"/>
                            <a:gd name="connsiteX0" fmla="*/ 0 w 27657647"/>
                            <a:gd name="connsiteY0" fmla="*/ 212555 h 1578186"/>
                            <a:gd name="connsiteX1" fmla="*/ 6705293 w 27657647"/>
                            <a:gd name="connsiteY1" fmla="*/ 526175 h 1578186"/>
                            <a:gd name="connsiteX2" fmla="*/ 7788432 w 27657647"/>
                            <a:gd name="connsiteY2" fmla="*/ 588642 h 1578186"/>
                            <a:gd name="connsiteX3" fmla="*/ 9870676 w 27657647"/>
                            <a:gd name="connsiteY3" fmla="*/ 674732 h 1578186"/>
                            <a:gd name="connsiteX4" fmla="*/ 13495083 w 27657647"/>
                            <a:gd name="connsiteY4" fmla="*/ 705851 h 1578186"/>
                            <a:gd name="connsiteX5" fmla="*/ 16826541 w 27657647"/>
                            <a:gd name="connsiteY5" fmla="*/ 693266 h 1578186"/>
                            <a:gd name="connsiteX6" fmla="*/ 20658095 w 27657647"/>
                            <a:gd name="connsiteY6" fmla="*/ 440084 h 1578186"/>
                            <a:gd name="connsiteX7" fmla="*/ 22407623 w 27657647"/>
                            <a:gd name="connsiteY7" fmla="*/ 363140 h 1578186"/>
                            <a:gd name="connsiteX8" fmla="*/ 22824112 w 27657647"/>
                            <a:gd name="connsiteY8" fmla="*/ 212555 h 1578186"/>
                            <a:gd name="connsiteX9" fmla="*/ 26156746 w 27657647"/>
                            <a:gd name="connsiteY9" fmla="*/ 8406 h 1578186"/>
                            <a:gd name="connsiteX10" fmla="*/ 27197459 w 27657647"/>
                            <a:gd name="connsiteY10" fmla="*/ 542120 h 1578186"/>
                            <a:gd name="connsiteX11" fmla="*/ 17242409 w 27657647"/>
                            <a:gd name="connsiteY11" fmla="*/ 1283921 h 1578186"/>
                            <a:gd name="connsiteX12" fmla="*/ 14119110 w 27657647"/>
                            <a:gd name="connsiteY12" fmla="*/ 1384390 h 1578186"/>
                            <a:gd name="connsiteX13" fmla="*/ 10911863 w 27657647"/>
                            <a:gd name="connsiteY13" fmla="*/ 1573690 h 1578186"/>
                            <a:gd name="connsiteX14" fmla="*/ 5664173 w 27657647"/>
                            <a:gd name="connsiteY14" fmla="*/ 1168152 h 1578186"/>
                            <a:gd name="connsiteX15" fmla="*/ 0 w 27657647"/>
                            <a:gd name="connsiteY15" fmla="*/ 542120 h 1578186"/>
                            <a:gd name="connsiteX16" fmla="*/ 0 w 27657647"/>
                            <a:gd name="connsiteY16" fmla="*/ 212555 h 1578186"/>
                            <a:gd name="connsiteX0" fmla="*/ 0 w 27657647"/>
                            <a:gd name="connsiteY0" fmla="*/ 212555 h 1614869"/>
                            <a:gd name="connsiteX1" fmla="*/ 6705293 w 27657647"/>
                            <a:gd name="connsiteY1" fmla="*/ 526175 h 1614869"/>
                            <a:gd name="connsiteX2" fmla="*/ 7788432 w 27657647"/>
                            <a:gd name="connsiteY2" fmla="*/ 588642 h 1614869"/>
                            <a:gd name="connsiteX3" fmla="*/ 9870676 w 27657647"/>
                            <a:gd name="connsiteY3" fmla="*/ 674732 h 1614869"/>
                            <a:gd name="connsiteX4" fmla="*/ 13495083 w 27657647"/>
                            <a:gd name="connsiteY4" fmla="*/ 705851 h 1614869"/>
                            <a:gd name="connsiteX5" fmla="*/ 16826541 w 27657647"/>
                            <a:gd name="connsiteY5" fmla="*/ 693266 h 1614869"/>
                            <a:gd name="connsiteX6" fmla="*/ 20658095 w 27657647"/>
                            <a:gd name="connsiteY6" fmla="*/ 440084 h 1614869"/>
                            <a:gd name="connsiteX7" fmla="*/ 22407623 w 27657647"/>
                            <a:gd name="connsiteY7" fmla="*/ 363140 h 1614869"/>
                            <a:gd name="connsiteX8" fmla="*/ 22824112 w 27657647"/>
                            <a:gd name="connsiteY8" fmla="*/ 212555 h 1614869"/>
                            <a:gd name="connsiteX9" fmla="*/ 26156746 w 27657647"/>
                            <a:gd name="connsiteY9" fmla="*/ 8406 h 1614869"/>
                            <a:gd name="connsiteX10" fmla="*/ 27197459 w 27657647"/>
                            <a:gd name="connsiteY10" fmla="*/ 542120 h 1614869"/>
                            <a:gd name="connsiteX11" fmla="*/ 17242409 w 27657647"/>
                            <a:gd name="connsiteY11" fmla="*/ 1283921 h 1614869"/>
                            <a:gd name="connsiteX12" fmla="*/ 14160757 w 27657647"/>
                            <a:gd name="connsiteY12" fmla="*/ 1578186 h 1614869"/>
                            <a:gd name="connsiteX13" fmla="*/ 10911863 w 27657647"/>
                            <a:gd name="connsiteY13" fmla="*/ 1573690 h 1614869"/>
                            <a:gd name="connsiteX14" fmla="*/ 5664173 w 27657647"/>
                            <a:gd name="connsiteY14" fmla="*/ 1168152 h 1614869"/>
                            <a:gd name="connsiteX15" fmla="*/ 0 w 27657647"/>
                            <a:gd name="connsiteY15" fmla="*/ 542120 h 1614869"/>
                            <a:gd name="connsiteX16" fmla="*/ 0 w 27657647"/>
                            <a:gd name="connsiteY16" fmla="*/ 212555 h 1614869"/>
                            <a:gd name="connsiteX0" fmla="*/ 0 w 27657647"/>
                            <a:gd name="connsiteY0" fmla="*/ 212555 h 1614869"/>
                            <a:gd name="connsiteX1" fmla="*/ 6705293 w 27657647"/>
                            <a:gd name="connsiteY1" fmla="*/ 526175 h 1614869"/>
                            <a:gd name="connsiteX2" fmla="*/ 7788432 w 27657647"/>
                            <a:gd name="connsiteY2" fmla="*/ 588642 h 1614869"/>
                            <a:gd name="connsiteX3" fmla="*/ 9870676 w 27657647"/>
                            <a:gd name="connsiteY3" fmla="*/ 674732 h 1614869"/>
                            <a:gd name="connsiteX4" fmla="*/ 13495083 w 27657647"/>
                            <a:gd name="connsiteY4" fmla="*/ 705851 h 1614869"/>
                            <a:gd name="connsiteX5" fmla="*/ 16826541 w 27657647"/>
                            <a:gd name="connsiteY5" fmla="*/ 693266 h 1614869"/>
                            <a:gd name="connsiteX6" fmla="*/ 20658095 w 27657647"/>
                            <a:gd name="connsiteY6" fmla="*/ 440084 h 1614869"/>
                            <a:gd name="connsiteX7" fmla="*/ 22407623 w 27657647"/>
                            <a:gd name="connsiteY7" fmla="*/ 363140 h 1614869"/>
                            <a:gd name="connsiteX8" fmla="*/ 22824112 w 27657647"/>
                            <a:gd name="connsiteY8" fmla="*/ 212555 h 1614869"/>
                            <a:gd name="connsiteX9" fmla="*/ 26156746 w 27657647"/>
                            <a:gd name="connsiteY9" fmla="*/ 8406 h 1614869"/>
                            <a:gd name="connsiteX10" fmla="*/ 27197459 w 27657647"/>
                            <a:gd name="connsiteY10" fmla="*/ 542120 h 1614869"/>
                            <a:gd name="connsiteX11" fmla="*/ 17242409 w 27657647"/>
                            <a:gd name="connsiteY11" fmla="*/ 1283921 h 1614869"/>
                            <a:gd name="connsiteX12" fmla="*/ 14160757 w 27657647"/>
                            <a:gd name="connsiteY12" fmla="*/ 1578186 h 1614869"/>
                            <a:gd name="connsiteX13" fmla="*/ 10911863 w 27657647"/>
                            <a:gd name="connsiteY13" fmla="*/ 1573690 h 1614869"/>
                            <a:gd name="connsiteX14" fmla="*/ 5664173 w 27657647"/>
                            <a:gd name="connsiteY14" fmla="*/ 1168152 h 1614869"/>
                            <a:gd name="connsiteX15" fmla="*/ 0 w 27657647"/>
                            <a:gd name="connsiteY15" fmla="*/ 542120 h 1614869"/>
                            <a:gd name="connsiteX16" fmla="*/ 0 w 27657647"/>
                            <a:gd name="connsiteY16" fmla="*/ 212555 h 1614869"/>
                            <a:gd name="connsiteX0" fmla="*/ 0 w 27657647"/>
                            <a:gd name="connsiteY0" fmla="*/ 212555 h 1614166"/>
                            <a:gd name="connsiteX1" fmla="*/ 6705293 w 27657647"/>
                            <a:gd name="connsiteY1" fmla="*/ 526175 h 1614166"/>
                            <a:gd name="connsiteX2" fmla="*/ 7788432 w 27657647"/>
                            <a:gd name="connsiteY2" fmla="*/ 588642 h 1614166"/>
                            <a:gd name="connsiteX3" fmla="*/ 9870676 w 27657647"/>
                            <a:gd name="connsiteY3" fmla="*/ 674732 h 1614166"/>
                            <a:gd name="connsiteX4" fmla="*/ 13495083 w 27657647"/>
                            <a:gd name="connsiteY4" fmla="*/ 705851 h 1614166"/>
                            <a:gd name="connsiteX5" fmla="*/ 16826541 w 27657647"/>
                            <a:gd name="connsiteY5" fmla="*/ 693266 h 1614166"/>
                            <a:gd name="connsiteX6" fmla="*/ 20658095 w 27657647"/>
                            <a:gd name="connsiteY6" fmla="*/ 440084 h 1614166"/>
                            <a:gd name="connsiteX7" fmla="*/ 22407623 w 27657647"/>
                            <a:gd name="connsiteY7" fmla="*/ 363140 h 1614166"/>
                            <a:gd name="connsiteX8" fmla="*/ 22824112 w 27657647"/>
                            <a:gd name="connsiteY8" fmla="*/ 212555 h 1614166"/>
                            <a:gd name="connsiteX9" fmla="*/ 26156746 w 27657647"/>
                            <a:gd name="connsiteY9" fmla="*/ 8406 h 1614166"/>
                            <a:gd name="connsiteX10" fmla="*/ 27197459 w 27657647"/>
                            <a:gd name="connsiteY10" fmla="*/ 542120 h 1614166"/>
                            <a:gd name="connsiteX11" fmla="*/ 17533952 w 27657647"/>
                            <a:gd name="connsiteY11" fmla="*/ 1382969 h 1614166"/>
                            <a:gd name="connsiteX12" fmla="*/ 14160757 w 27657647"/>
                            <a:gd name="connsiteY12" fmla="*/ 1578186 h 1614166"/>
                            <a:gd name="connsiteX13" fmla="*/ 10911863 w 27657647"/>
                            <a:gd name="connsiteY13" fmla="*/ 1573690 h 1614166"/>
                            <a:gd name="connsiteX14" fmla="*/ 5664173 w 27657647"/>
                            <a:gd name="connsiteY14" fmla="*/ 1168152 h 1614166"/>
                            <a:gd name="connsiteX15" fmla="*/ 0 w 27657647"/>
                            <a:gd name="connsiteY15" fmla="*/ 542120 h 1614166"/>
                            <a:gd name="connsiteX16" fmla="*/ 0 w 27657647"/>
                            <a:gd name="connsiteY16" fmla="*/ 212555 h 1614166"/>
                            <a:gd name="connsiteX0" fmla="*/ 0 w 27657647"/>
                            <a:gd name="connsiteY0" fmla="*/ 212555 h 1614166"/>
                            <a:gd name="connsiteX1" fmla="*/ 6705293 w 27657647"/>
                            <a:gd name="connsiteY1" fmla="*/ 526175 h 1614166"/>
                            <a:gd name="connsiteX2" fmla="*/ 7788432 w 27657647"/>
                            <a:gd name="connsiteY2" fmla="*/ 588642 h 1614166"/>
                            <a:gd name="connsiteX3" fmla="*/ 9870676 w 27657647"/>
                            <a:gd name="connsiteY3" fmla="*/ 674732 h 1614166"/>
                            <a:gd name="connsiteX4" fmla="*/ 13495083 w 27657647"/>
                            <a:gd name="connsiteY4" fmla="*/ 705851 h 1614166"/>
                            <a:gd name="connsiteX5" fmla="*/ 16826541 w 27657647"/>
                            <a:gd name="connsiteY5" fmla="*/ 693266 h 1614166"/>
                            <a:gd name="connsiteX6" fmla="*/ 20658095 w 27657647"/>
                            <a:gd name="connsiteY6" fmla="*/ 440084 h 1614166"/>
                            <a:gd name="connsiteX7" fmla="*/ 22407623 w 27657647"/>
                            <a:gd name="connsiteY7" fmla="*/ 363140 h 1614166"/>
                            <a:gd name="connsiteX8" fmla="*/ 22824112 w 27657647"/>
                            <a:gd name="connsiteY8" fmla="*/ 212555 h 1614166"/>
                            <a:gd name="connsiteX9" fmla="*/ 26156746 w 27657647"/>
                            <a:gd name="connsiteY9" fmla="*/ 8406 h 1614166"/>
                            <a:gd name="connsiteX10" fmla="*/ 27197459 w 27657647"/>
                            <a:gd name="connsiteY10" fmla="*/ 542120 h 1614166"/>
                            <a:gd name="connsiteX11" fmla="*/ 17533952 w 27657647"/>
                            <a:gd name="connsiteY11" fmla="*/ 1382969 h 1614166"/>
                            <a:gd name="connsiteX12" fmla="*/ 14160757 w 27657647"/>
                            <a:gd name="connsiteY12" fmla="*/ 1578186 h 1614166"/>
                            <a:gd name="connsiteX13" fmla="*/ 10911863 w 27657647"/>
                            <a:gd name="connsiteY13" fmla="*/ 1573690 h 1614166"/>
                            <a:gd name="connsiteX14" fmla="*/ 5664173 w 27657647"/>
                            <a:gd name="connsiteY14" fmla="*/ 1168152 h 1614166"/>
                            <a:gd name="connsiteX15" fmla="*/ 0 w 27657647"/>
                            <a:gd name="connsiteY15" fmla="*/ 542120 h 1614166"/>
                            <a:gd name="connsiteX16" fmla="*/ 0 w 27657647"/>
                            <a:gd name="connsiteY16" fmla="*/ 212555 h 1614166"/>
                            <a:gd name="connsiteX0" fmla="*/ 0 w 27657647"/>
                            <a:gd name="connsiteY0" fmla="*/ 212555 h 2421322"/>
                            <a:gd name="connsiteX1" fmla="*/ 6705293 w 27657647"/>
                            <a:gd name="connsiteY1" fmla="*/ 526175 h 2421322"/>
                            <a:gd name="connsiteX2" fmla="*/ 7788432 w 27657647"/>
                            <a:gd name="connsiteY2" fmla="*/ 588642 h 2421322"/>
                            <a:gd name="connsiteX3" fmla="*/ 9870676 w 27657647"/>
                            <a:gd name="connsiteY3" fmla="*/ 674732 h 2421322"/>
                            <a:gd name="connsiteX4" fmla="*/ 13495083 w 27657647"/>
                            <a:gd name="connsiteY4" fmla="*/ 705851 h 2421322"/>
                            <a:gd name="connsiteX5" fmla="*/ 16826541 w 27657647"/>
                            <a:gd name="connsiteY5" fmla="*/ 693266 h 2421322"/>
                            <a:gd name="connsiteX6" fmla="*/ 20658095 w 27657647"/>
                            <a:gd name="connsiteY6" fmla="*/ 440084 h 2421322"/>
                            <a:gd name="connsiteX7" fmla="*/ 22407623 w 27657647"/>
                            <a:gd name="connsiteY7" fmla="*/ 363140 h 2421322"/>
                            <a:gd name="connsiteX8" fmla="*/ 22824112 w 27657647"/>
                            <a:gd name="connsiteY8" fmla="*/ 212555 h 2421322"/>
                            <a:gd name="connsiteX9" fmla="*/ 26156746 w 27657647"/>
                            <a:gd name="connsiteY9" fmla="*/ 8406 h 2421322"/>
                            <a:gd name="connsiteX10" fmla="*/ 27197459 w 27657647"/>
                            <a:gd name="connsiteY10" fmla="*/ 542120 h 2421322"/>
                            <a:gd name="connsiteX11" fmla="*/ 17533952 w 27657647"/>
                            <a:gd name="connsiteY11" fmla="*/ 1382969 h 2421322"/>
                            <a:gd name="connsiteX12" fmla="*/ 13994159 w 27657647"/>
                            <a:gd name="connsiteY12" fmla="*/ 2420228 h 2421322"/>
                            <a:gd name="connsiteX13" fmla="*/ 10911863 w 27657647"/>
                            <a:gd name="connsiteY13" fmla="*/ 1573690 h 2421322"/>
                            <a:gd name="connsiteX14" fmla="*/ 5664173 w 27657647"/>
                            <a:gd name="connsiteY14" fmla="*/ 1168152 h 2421322"/>
                            <a:gd name="connsiteX15" fmla="*/ 0 w 27657647"/>
                            <a:gd name="connsiteY15" fmla="*/ 542120 h 2421322"/>
                            <a:gd name="connsiteX16" fmla="*/ 0 w 27657647"/>
                            <a:gd name="connsiteY16" fmla="*/ 212555 h 2421322"/>
                            <a:gd name="connsiteX0" fmla="*/ 0 w 27657647"/>
                            <a:gd name="connsiteY0" fmla="*/ 212555 h 2477366"/>
                            <a:gd name="connsiteX1" fmla="*/ 6705293 w 27657647"/>
                            <a:gd name="connsiteY1" fmla="*/ 526175 h 2477366"/>
                            <a:gd name="connsiteX2" fmla="*/ 7788432 w 27657647"/>
                            <a:gd name="connsiteY2" fmla="*/ 588642 h 2477366"/>
                            <a:gd name="connsiteX3" fmla="*/ 9870676 w 27657647"/>
                            <a:gd name="connsiteY3" fmla="*/ 674732 h 2477366"/>
                            <a:gd name="connsiteX4" fmla="*/ 13495083 w 27657647"/>
                            <a:gd name="connsiteY4" fmla="*/ 705851 h 2477366"/>
                            <a:gd name="connsiteX5" fmla="*/ 16826541 w 27657647"/>
                            <a:gd name="connsiteY5" fmla="*/ 693266 h 2477366"/>
                            <a:gd name="connsiteX6" fmla="*/ 20658095 w 27657647"/>
                            <a:gd name="connsiteY6" fmla="*/ 440084 h 2477366"/>
                            <a:gd name="connsiteX7" fmla="*/ 22407623 w 27657647"/>
                            <a:gd name="connsiteY7" fmla="*/ 363140 h 2477366"/>
                            <a:gd name="connsiteX8" fmla="*/ 22824112 w 27657647"/>
                            <a:gd name="connsiteY8" fmla="*/ 212555 h 2477366"/>
                            <a:gd name="connsiteX9" fmla="*/ 26156746 w 27657647"/>
                            <a:gd name="connsiteY9" fmla="*/ 8406 h 2477366"/>
                            <a:gd name="connsiteX10" fmla="*/ 27197459 w 27657647"/>
                            <a:gd name="connsiteY10" fmla="*/ 542120 h 2477366"/>
                            <a:gd name="connsiteX11" fmla="*/ 17533952 w 27657647"/>
                            <a:gd name="connsiteY11" fmla="*/ 1382969 h 2477366"/>
                            <a:gd name="connsiteX12" fmla="*/ 13994159 w 27657647"/>
                            <a:gd name="connsiteY12" fmla="*/ 2420228 h 2477366"/>
                            <a:gd name="connsiteX13" fmla="*/ 10328764 w 27657647"/>
                            <a:gd name="connsiteY13" fmla="*/ 2217493 h 2477366"/>
                            <a:gd name="connsiteX14" fmla="*/ 5664173 w 27657647"/>
                            <a:gd name="connsiteY14" fmla="*/ 1168152 h 2477366"/>
                            <a:gd name="connsiteX15" fmla="*/ 0 w 27657647"/>
                            <a:gd name="connsiteY15" fmla="*/ 542120 h 2477366"/>
                            <a:gd name="connsiteX16" fmla="*/ 0 w 27657647"/>
                            <a:gd name="connsiteY16" fmla="*/ 212555 h 2477366"/>
                            <a:gd name="connsiteX0" fmla="*/ 0 w 27657647"/>
                            <a:gd name="connsiteY0" fmla="*/ 212555 h 2466669"/>
                            <a:gd name="connsiteX1" fmla="*/ 6705293 w 27657647"/>
                            <a:gd name="connsiteY1" fmla="*/ 526175 h 2466669"/>
                            <a:gd name="connsiteX2" fmla="*/ 7788432 w 27657647"/>
                            <a:gd name="connsiteY2" fmla="*/ 588642 h 2466669"/>
                            <a:gd name="connsiteX3" fmla="*/ 9870676 w 27657647"/>
                            <a:gd name="connsiteY3" fmla="*/ 674732 h 2466669"/>
                            <a:gd name="connsiteX4" fmla="*/ 13495083 w 27657647"/>
                            <a:gd name="connsiteY4" fmla="*/ 705851 h 2466669"/>
                            <a:gd name="connsiteX5" fmla="*/ 16826541 w 27657647"/>
                            <a:gd name="connsiteY5" fmla="*/ 693266 h 2466669"/>
                            <a:gd name="connsiteX6" fmla="*/ 20658095 w 27657647"/>
                            <a:gd name="connsiteY6" fmla="*/ 440084 h 2466669"/>
                            <a:gd name="connsiteX7" fmla="*/ 22407623 w 27657647"/>
                            <a:gd name="connsiteY7" fmla="*/ 363140 h 2466669"/>
                            <a:gd name="connsiteX8" fmla="*/ 22824112 w 27657647"/>
                            <a:gd name="connsiteY8" fmla="*/ 212555 h 2466669"/>
                            <a:gd name="connsiteX9" fmla="*/ 26156746 w 27657647"/>
                            <a:gd name="connsiteY9" fmla="*/ 8406 h 2466669"/>
                            <a:gd name="connsiteX10" fmla="*/ 27197459 w 27657647"/>
                            <a:gd name="connsiteY10" fmla="*/ 542120 h 2466669"/>
                            <a:gd name="connsiteX11" fmla="*/ 17533952 w 27657647"/>
                            <a:gd name="connsiteY11" fmla="*/ 1382969 h 2466669"/>
                            <a:gd name="connsiteX12" fmla="*/ 13994159 w 27657647"/>
                            <a:gd name="connsiteY12" fmla="*/ 2420228 h 2466669"/>
                            <a:gd name="connsiteX13" fmla="*/ 10328764 w 27657647"/>
                            <a:gd name="connsiteY13" fmla="*/ 2217493 h 2466669"/>
                            <a:gd name="connsiteX14" fmla="*/ 4872825 w 27657647"/>
                            <a:gd name="connsiteY14" fmla="*/ 1597327 h 2466669"/>
                            <a:gd name="connsiteX15" fmla="*/ 0 w 27657647"/>
                            <a:gd name="connsiteY15" fmla="*/ 542120 h 2466669"/>
                            <a:gd name="connsiteX16" fmla="*/ 0 w 27657647"/>
                            <a:gd name="connsiteY16" fmla="*/ 212555 h 2466669"/>
                            <a:gd name="connsiteX0" fmla="*/ 0 w 27657647"/>
                            <a:gd name="connsiteY0" fmla="*/ 212555 h 2424720"/>
                            <a:gd name="connsiteX1" fmla="*/ 6705293 w 27657647"/>
                            <a:gd name="connsiteY1" fmla="*/ 526175 h 2424720"/>
                            <a:gd name="connsiteX2" fmla="*/ 7788432 w 27657647"/>
                            <a:gd name="connsiteY2" fmla="*/ 588642 h 2424720"/>
                            <a:gd name="connsiteX3" fmla="*/ 9870676 w 27657647"/>
                            <a:gd name="connsiteY3" fmla="*/ 674732 h 2424720"/>
                            <a:gd name="connsiteX4" fmla="*/ 13495083 w 27657647"/>
                            <a:gd name="connsiteY4" fmla="*/ 705851 h 2424720"/>
                            <a:gd name="connsiteX5" fmla="*/ 16826541 w 27657647"/>
                            <a:gd name="connsiteY5" fmla="*/ 693266 h 2424720"/>
                            <a:gd name="connsiteX6" fmla="*/ 20658095 w 27657647"/>
                            <a:gd name="connsiteY6" fmla="*/ 440084 h 2424720"/>
                            <a:gd name="connsiteX7" fmla="*/ 22407623 w 27657647"/>
                            <a:gd name="connsiteY7" fmla="*/ 363140 h 2424720"/>
                            <a:gd name="connsiteX8" fmla="*/ 22824112 w 27657647"/>
                            <a:gd name="connsiteY8" fmla="*/ 212555 h 2424720"/>
                            <a:gd name="connsiteX9" fmla="*/ 26156746 w 27657647"/>
                            <a:gd name="connsiteY9" fmla="*/ 8406 h 2424720"/>
                            <a:gd name="connsiteX10" fmla="*/ 27197459 w 27657647"/>
                            <a:gd name="connsiteY10" fmla="*/ 542120 h 2424720"/>
                            <a:gd name="connsiteX11" fmla="*/ 18658498 w 27657647"/>
                            <a:gd name="connsiteY11" fmla="*/ 2059787 h 2424720"/>
                            <a:gd name="connsiteX12" fmla="*/ 13994159 w 27657647"/>
                            <a:gd name="connsiteY12" fmla="*/ 2420228 h 2424720"/>
                            <a:gd name="connsiteX13" fmla="*/ 10328764 w 27657647"/>
                            <a:gd name="connsiteY13" fmla="*/ 2217493 h 2424720"/>
                            <a:gd name="connsiteX14" fmla="*/ 4872825 w 27657647"/>
                            <a:gd name="connsiteY14" fmla="*/ 1597327 h 2424720"/>
                            <a:gd name="connsiteX15" fmla="*/ 0 w 27657647"/>
                            <a:gd name="connsiteY15" fmla="*/ 542120 h 2424720"/>
                            <a:gd name="connsiteX16" fmla="*/ 0 w 27657647"/>
                            <a:gd name="connsiteY16" fmla="*/ 212555 h 2424720"/>
                            <a:gd name="connsiteX0" fmla="*/ 0 w 27365806"/>
                            <a:gd name="connsiteY0" fmla="*/ 212555 h 2424718"/>
                            <a:gd name="connsiteX1" fmla="*/ 6705293 w 27365806"/>
                            <a:gd name="connsiteY1" fmla="*/ 526175 h 2424718"/>
                            <a:gd name="connsiteX2" fmla="*/ 7788432 w 27365806"/>
                            <a:gd name="connsiteY2" fmla="*/ 588642 h 2424718"/>
                            <a:gd name="connsiteX3" fmla="*/ 9870676 w 27365806"/>
                            <a:gd name="connsiteY3" fmla="*/ 674732 h 2424718"/>
                            <a:gd name="connsiteX4" fmla="*/ 13495083 w 27365806"/>
                            <a:gd name="connsiteY4" fmla="*/ 705851 h 2424718"/>
                            <a:gd name="connsiteX5" fmla="*/ 16826541 w 27365806"/>
                            <a:gd name="connsiteY5" fmla="*/ 693266 h 2424718"/>
                            <a:gd name="connsiteX6" fmla="*/ 20658095 w 27365806"/>
                            <a:gd name="connsiteY6" fmla="*/ 440084 h 2424718"/>
                            <a:gd name="connsiteX7" fmla="*/ 22407623 w 27365806"/>
                            <a:gd name="connsiteY7" fmla="*/ 363140 h 2424718"/>
                            <a:gd name="connsiteX8" fmla="*/ 22824112 w 27365806"/>
                            <a:gd name="connsiteY8" fmla="*/ 212555 h 2424718"/>
                            <a:gd name="connsiteX9" fmla="*/ 26156746 w 27365806"/>
                            <a:gd name="connsiteY9" fmla="*/ 8406 h 2424718"/>
                            <a:gd name="connsiteX10" fmla="*/ 27197459 w 27365806"/>
                            <a:gd name="connsiteY10" fmla="*/ 542120 h 2424718"/>
                            <a:gd name="connsiteX11" fmla="*/ 22947982 w 27365806"/>
                            <a:gd name="connsiteY11" fmla="*/ 1155174 h 2424718"/>
                            <a:gd name="connsiteX12" fmla="*/ 18658498 w 27365806"/>
                            <a:gd name="connsiteY12" fmla="*/ 2059787 h 2424718"/>
                            <a:gd name="connsiteX13" fmla="*/ 13994159 w 27365806"/>
                            <a:gd name="connsiteY13" fmla="*/ 2420228 h 2424718"/>
                            <a:gd name="connsiteX14" fmla="*/ 10328764 w 27365806"/>
                            <a:gd name="connsiteY14" fmla="*/ 2217493 h 2424718"/>
                            <a:gd name="connsiteX15" fmla="*/ 4872825 w 27365806"/>
                            <a:gd name="connsiteY15" fmla="*/ 1597327 h 2424718"/>
                            <a:gd name="connsiteX16" fmla="*/ 0 w 27365806"/>
                            <a:gd name="connsiteY16" fmla="*/ 542120 h 2424718"/>
                            <a:gd name="connsiteX17" fmla="*/ 0 w 27365806"/>
                            <a:gd name="connsiteY17" fmla="*/ 212555 h 2424718"/>
                            <a:gd name="connsiteX0" fmla="*/ 0 w 27365806"/>
                            <a:gd name="connsiteY0" fmla="*/ 212555 h 2424720"/>
                            <a:gd name="connsiteX1" fmla="*/ 6705293 w 27365806"/>
                            <a:gd name="connsiteY1" fmla="*/ 526175 h 2424720"/>
                            <a:gd name="connsiteX2" fmla="*/ 7788432 w 27365806"/>
                            <a:gd name="connsiteY2" fmla="*/ 588642 h 2424720"/>
                            <a:gd name="connsiteX3" fmla="*/ 9870676 w 27365806"/>
                            <a:gd name="connsiteY3" fmla="*/ 674732 h 2424720"/>
                            <a:gd name="connsiteX4" fmla="*/ 13495083 w 27365806"/>
                            <a:gd name="connsiteY4" fmla="*/ 705851 h 2424720"/>
                            <a:gd name="connsiteX5" fmla="*/ 16826541 w 27365806"/>
                            <a:gd name="connsiteY5" fmla="*/ 693266 h 2424720"/>
                            <a:gd name="connsiteX6" fmla="*/ 20658095 w 27365806"/>
                            <a:gd name="connsiteY6" fmla="*/ 440084 h 2424720"/>
                            <a:gd name="connsiteX7" fmla="*/ 22407623 w 27365806"/>
                            <a:gd name="connsiteY7" fmla="*/ 363140 h 2424720"/>
                            <a:gd name="connsiteX8" fmla="*/ 22824112 w 27365806"/>
                            <a:gd name="connsiteY8" fmla="*/ 212555 h 2424720"/>
                            <a:gd name="connsiteX9" fmla="*/ 26156746 w 27365806"/>
                            <a:gd name="connsiteY9" fmla="*/ 8406 h 2424720"/>
                            <a:gd name="connsiteX10" fmla="*/ 27197459 w 27365806"/>
                            <a:gd name="connsiteY10" fmla="*/ 542120 h 2424720"/>
                            <a:gd name="connsiteX11" fmla="*/ 22947982 w 27365806"/>
                            <a:gd name="connsiteY11" fmla="*/ 1155174 h 2424720"/>
                            <a:gd name="connsiteX12" fmla="*/ 18658498 w 27365806"/>
                            <a:gd name="connsiteY12" fmla="*/ 2059787 h 2424720"/>
                            <a:gd name="connsiteX13" fmla="*/ 13994159 w 27365806"/>
                            <a:gd name="connsiteY13" fmla="*/ 2420228 h 2424720"/>
                            <a:gd name="connsiteX14" fmla="*/ 10328764 w 27365806"/>
                            <a:gd name="connsiteY14" fmla="*/ 2217493 h 2424720"/>
                            <a:gd name="connsiteX15" fmla="*/ 4872825 w 27365806"/>
                            <a:gd name="connsiteY15" fmla="*/ 1597327 h 2424720"/>
                            <a:gd name="connsiteX16" fmla="*/ 0 w 27365806"/>
                            <a:gd name="connsiteY16" fmla="*/ 542120 h 2424720"/>
                            <a:gd name="connsiteX17" fmla="*/ 0 w 27365806"/>
                            <a:gd name="connsiteY17" fmla="*/ 212555 h 2424720"/>
                            <a:gd name="connsiteX0" fmla="*/ 0 w 27365806"/>
                            <a:gd name="connsiteY0" fmla="*/ 212555 h 2424718"/>
                            <a:gd name="connsiteX1" fmla="*/ 6705293 w 27365806"/>
                            <a:gd name="connsiteY1" fmla="*/ 526175 h 2424718"/>
                            <a:gd name="connsiteX2" fmla="*/ 7788432 w 27365806"/>
                            <a:gd name="connsiteY2" fmla="*/ 588642 h 2424718"/>
                            <a:gd name="connsiteX3" fmla="*/ 9870676 w 27365806"/>
                            <a:gd name="connsiteY3" fmla="*/ 674732 h 2424718"/>
                            <a:gd name="connsiteX4" fmla="*/ 13495083 w 27365806"/>
                            <a:gd name="connsiteY4" fmla="*/ 705851 h 2424718"/>
                            <a:gd name="connsiteX5" fmla="*/ 16826541 w 27365806"/>
                            <a:gd name="connsiteY5" fmla="*/ 693266 h 2424718"/>
                            <a:gd name="connsiteX6" fmla="*/ 20658095 w 27365806"/>
                            <a:gd name="connsiteY6" fmla="*/ 440084 h 2424718"/>
                            <a:gd name="connsiteX7" fmla="*/ 22407623 w 27365806"/>
                            <a:gd name="connsiteY7" fmla="*/ 363140 h 2424718"/>
                            <a:gd name="connsiteX8" fmla="*/ 22824112 w 27365806"/>
                            <a:gd name="connsiteY8" fmla="*/ 212555 h 2424718"/>
                            <a:gd name="connsiteX9" fmla="*/ 26156746 w 27365806"/>
                            <a:gd name="connsiteY9" fmla="*/ 8406 h 2424718"/>
                            <a:gd name="connsiteX10" fmla="*/ 27197459 w 27365806"/>
                            <a:gd name="connsiteY10" fmla="*/ 542120 h 2424718"/>
                            <a:gd name="connsiteX11" fmla="*/ 23156226 w 27365806"/>
                            <a:gd name="connsiteY11" fmla="*/ 1435744 h 2424718"/>
                            <a:gd name="connsiteX12" fmla="*/ 18658498 w 27365806"/>
                            <a:gd name="connsiteY12" fmla="*/ 2059787 h 2424718"/>
                            <a:gd name="connsiteX13" fmla="*/ 13994159 w 27365806"/>
                            <a:gd name="connsiteY13" fmla="*/ 2420228 h 2424718"/>
                            <a:gd name="connsiteX14" fmla="*/ 10328764 w 27365806"/>
                            <a:gd name="connsiteY14" fmla="*/ 2217493 h 2424718"/>
                            <a:gd name="connsiteX15" fmla="*/ 4872825 w 27365806"/>
                            <a:gd name="connsiteY15" fmla="*/ 1597327 h 2424718"/>
                            <a:gd name="connsiteX16" fmla="*/ 0 w 27365806"/>
                            <a:gd name="connsiteY16" fmla="*/ 542120 h 2424718"/>
                            <a:gd name="connsiteX17" fmla="*/ 0 w 27365806"/>
                            <a:gd name="connsiteY17" fmla="*/ 212555 h 2424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365806" h="2424718">
                              <a:moveTo>
                                <a:pt x="0" y="212555"/>
                              </a:moveTo>
                              <a:lnTo>
                                <a:pt x="6705293" y="526175"/>
                              </a:lnTo>
                              <a:cubicBezTo>
                                <a:pt x="8003365" y="588856"/>
                                <a:pt x="7094351" y="559945"/>
                                <a:pt x="7788432" y="588642"/>
                              </a:cubicBezTo>
                              <a:lnTo>
                                <a:pt x="9870676" y="674732"/>
                              </a:lnTo>
                              <a:cubicBezTo>
                                <a:pt x="10946777" y="677162"/>
                                <a:pt x="11350060" y="705851"/>
                                <a:pt x="13495083" y="705851"/>
                              </a:cubicBezTo>
                              <a:cubicBezTo>
                                <a:pt x="14522270" y="663141"/>
                                <a:pt x="15799354" y="735976"/>
                                <a:pt x="16826541" y="693266"/>
                              </a:cubicBezTo>
                              <a:lnTo>
                                <a:pt x="20658095" y="440084"/>
                              </a:lnTo>
                              <a:cubicBezTo>
                                <a:pt x="22129635" y="358206"/>
                                <a:pt x="22046620" y="401062"/>
                                <a:pt x="22407623" y="363140"/>
                              </a:cubicBezTo>
                              <a:cubicBezTo>
                                <a:pt x="22768626" y="325218"/>
                                <a:pt x="22185375" y="246918"/>
                                <a:pt x="22824112" y="212555"/>
                              </a:cubicBezTo>
                              <a:cubicBezTo>
                                <a:pt x="23483707" y="184642"/>
                                <a:pt x="25427855" y="-46521"/>
                                <a:pt x="26156746" y="8406"/>
                              </a:cubicBezTo>
                              <a:cubicBezTo>
                                <a:pt x="26885637" y="63333"/>
                                <a:pt x="27732253" y="350992"/>
                                <a:pt x="27197459" y="542120"/>
                              </a:cubicBezTo>
                              <a:cubicBezTo>
                                <a:pt x="26662665" y="733248"/>
                                <a:pt x="24579386" y="1182800"/>
                                <a:pt x="23156226" y="1435744"/>
                              </a:cubicBezTo>
                              <a:cubicBezTo>
                                <a:pt x="21733066" y="1688688"/>
                                <a:pt x="20185509" y="1895706"/>
                                <a:pt x="18658498" y="2059787"/>
                              </a:cubicBezTo>
                              <a:cubicBezTo>
                                <a:pt x="17131487" y="2223868"/>
                                <a:pt x="15382448" y="2393944"/>
                                <a:pt x="13994159" y="2420228"/>
                              </a:cubicBezTo>
                              <a:cubicBezTo>
                                <a:pt x="12605870" y="2446512"/>
                                <a:pt x="11848986" y="2354643"/>
                                <a:pt x="10328764" y="2217493"/>
                              </a:cubicBezTo>
                              <a:cubicBezTo>
                                <a:pt x="8808542" y="2080343"/>
                                <a:pt x="6594286" y="1876556"/>
                                <a:pt x="4872825" y="1597327"/>
                              </a:cubicBezTo>
                              <a:cubicBezTo>
                                <a:pt x="3151364" y="1318098"/>
                                <a:pt x="992619" y="643604"/>
                                <a:pt x="0" y="542120"/>
                              </a:cubicBezTo>
                              <a:lnTo>
                                <a:pt x="0" y="21255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EAF" w:rsidRPr="001050E8" w:rsidRDefault="00F32EAF" w:rsidP="001050E8">
                            <w:pPr>
                              <w:pStyle w:val="Cmsor2"/>
                              <w:rPr>
                                <w:rFonts w:ascii="Verdana" w:eastAsiaTheme="minorHAnsi" w:hAnsi="Verdana" w:cstheme="minorHAnsi"/>
                              </w:rPr>
                            </w:pPr>
                            <w:r w:rsidRPr="001050E8">
                              <w:t xml:space="preserve">Fiam, te mindenkor én velem vagy, és mindenem a tiéd! </w:t>
                            </w:r>
                            <w:r w:rsidRPr="001050E8">
                              <w:rPr>
                                <w:sz w:val="24"/>
                              </w:rPr>
                              <w:t>Lukács 15,31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26" style="position:absolute;margin-left:400.4pt;margin-top:46.6pt;width:323.15pt;height:353.2pt;rotation:-3818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365806,24247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" adj="-11796480,,5400" path="m,212555l6705293,526175v1298072,62681,389058,33770,1083139,62467l9870676,674732v1076101,2430,1479384,31119,3624407,31119c14522270,663141,15799354,735976,16826541,693266l20658095,440084v1471540,-81878,1388525,-39022,1749528,-76944c22768626,325218,22185375,246918,22824112,212555,23483707,184642,25427855,-46521,26156746,8406v728891,54927,1575507,342586,1040713,533714c26662665,733248,24579386,1182800,23156226,1435744v-1423160,252944,-2970717,459962,-4497728,624043c17131487,2223868,15382448,2393944,13994159,2420228v-1388289,26284,-2145173,-65585,-3665395,-202735c8808542,2080343,6594286,1876556,4872825,1597327,3151364,1318098,992619,643604,,542120l,212555xe" filled="f" stroked="f">
                <v:stroke joinstyle="miter"/>
                <v:formulas/>
                <v:path arrowok="t" o:connecttype="custom" o:connectlocs="0,393193;1005621,973341;1168064,1088895;1480348,1248148;2023915,1305713;2523548,1282433;3098183,814086;3360567,671752;3423030,393193;3922839,15550;4078919,1002836;3472838,2655899;2798295,3810280;2098764,4477039;1549049,4102012;730798,2954802;0,1002836;0,393193" o:connectangles="0,0,0,0,0,0,0,0,0,0,0,0,0,0,0,0,0,0" textboxrect="0,0,27365806,2424718"/>
                <v:textbox>
                  <w:txbxContent>
                    <w:p w:rsidR="00F32EAF" w:rsidRPr="001050E8" w:rsidRDefault="00F32EAF" w:rsidP="001050E8">
                      <w:pPr>
                        <w:pStyle w:val="Cmsor2"/>
                        <w:rPr>
                          <w:rFonts w:ascii="Verdana" w:eastAsiaTheme="minorHAnsi" w:hAnsi="Verdana" w:cstheme="minorHAnsi"/>
                        </w:rPr>
                      </w:pPr>
                      <w:r w:rsidRPr="001050E8">
                        <w:t xml:space="preserve">Fiam, te mindenkor én velem vagy, és mindenem a tiéd! </w:t>
                      </w:r>
                      <w:r w:rsidRPr="001050E8">
                        <w:rPr>
                          <w:sz w:val="24"/>
                        </w:rPr>
                        <w:t>Lukács 15,31</w:t>
                      </w:r>
                    </w:p>
                  </w:txbxContent>
                </v:textbox>
              </v:shape>
            </w:pict>
          </mc:Fallback>
        </mc:AlternateContent>
      </w:r>
      <w:r w:rsidR="0058386A">
        <w:rPr>
          <w:noProof/>
          <w:lang w:eastAsia="hu-HU"/>
        </w:rPr>
        <w:drawing>
          <wp:inline distT="0" distB="0" distL="0" distR="0" wp14:anchorId="0AE32037" wp14:editId="465795CD">
            <wp:extent cx="9620250" cy="6696710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7A0" w:rsidSect="00B729FF">
      <w:pgSz w:w="16838" w:h="11906" w:orient="landscape" w:code="9"/>
      <w:pgMar w:top="680" w:right="397" w:bottom="680" w:left="39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998" w:rsidRDefault="00FE4998" w:rsidP="00B100A6">
      <w:pPr>
        <w:spacing w:after="0"/>
      </w:pPr>
      <w:r>
        <w:separator/>
      </w:r>
    </w:p>
  </w:endnote>
  <w:endnote w:type="continuationSeparator" w:id="0">
    <w:p w:rsidR="00FE4998" w:rsidRDefault="00FE4998" w:rsidP="00B100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A6" w:rsidRDefault="00B100A6">
    <w:pPr>
      <w:pStyle w:val="llb"/>
    </w:pPr>
    <w:r>
      <w:ptab w:relativeTo="margin" w:alignment="center" w:leader="none"/>
    </w:r>
    <w:r>
      <w:rPr>
        <w:sz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998" w:rsidRDefault="00FE4998" w:rsidP="00B100A6">
      <w:pPr>
        <w:spacing w:after="0"/>
      </w:pPr>
      <w:r>
        <w:separator/>
      </w:r>
    </w:p>
  </w:footnote>
  <w:footnote w:type="continuationSeparator" w:id="0">
    <w:p w:rsidR="00FE4998" w:rsidRDefault="00FE4998" w:rsidP="00B100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A1" w:rsidRPr="00393FA1" w:rsidRDefault="00393FA1" w:rsidP="00393FA1">
    <w:pPr>
      <w:pStyle w:val="lfej"/>
    </w:pPr>
    <w:r>
      <w:ptab w:relativeTo="margin" w:alignment="right" w:leader="none"/>
    </w:r>
    <w:sdt>
      <w:sdtPr>
        <w:rPr>
          <w:b/>
        </w:rPr>
        <w:alias w:val="Cím"/>
        <w:tag w:val=""/>
        <w:id w:val="139962705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E45BA">
          <w:rPr>
            <w:b/>
          </w:rPr>
          <w:t>A tékozló fiú</w:t>
        </w:r>
      </w:sdtContent>
    </w:sdt>
    <w:r w:rsidRPr="00393FA1">
      <w:rPr>
        <w:sz w:val="16"/>
      </w:rPr>
      <w:t xml:space="preserve">  </w:t>
    </w:r>
    <w:r w:rsidRPr="00393FA1">
      <w:rPr>
        <w:sz w:val="16"/>
      </w:rPr>
      <w:fldChar w:fldCharType="begin"/>
    </w:r>
    <w:r w:rsidRPr="00393FA1">
      <w:rPr>
        <w:sz w:val="16"/>
      </w:rPr>
      <w:instrText xml:space="preserve"> PAGE  \* ArabicDash  \* MERGEFORMAT </w:instrText>
    </w:r>
    <w:r w:rsidRPr="00393FA1">
      <w:rPr>
        <w:sz w:val="16"/>
      </w:rPr>
      <w:fldChar w:fldCharType="separate"/>
    </w:r>
    <w:r w:rsidR="00B73762">
      <w:rPr>
        <w:noProof/>
        <w:sz w:val="16"/>
      </w:rPr>
      <w:t>- 2 -</w:t>
    </w:r>
    <w:r w:rsidRPr="00393FA1">
      <w:rPr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6B87"/>
    <w:multiLevelType w:val="hybridMultilevel"/>
    <w:tmpl w:val="67DCCDD6"/>
    <w:lvl w:ilvl="0" w:tplc="5540F10E">
      <w:start w:val="1"/>
      <w:numFmt w:val="bullet"/>
      <w:pStyle w:val="Listaszerbekezds"/>
      <w:lvlText w:val="-"/>
      <w:lvlJc w:val="left"/>
      <w:pPr>
        <w:ind w:left="360" w:hanging="360"/>
      </w:pPr>
      <w:rPr>
        <w:rFonts w:ascii="Verdana" w:eastAsiaTheme="minorEastAsia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1A"/>
    <w:rsid w:val="000B2345"/>
    <w:rsid w:val="000C4201"/>
    <w:rsid w:val="000C7CE3"/>
    <w:rsid w:val="001050E8"/>
    <w:rsid w:val="001904F1"/>
    <w:rsid w:val="00217A49"/>
    <w:rsid w:val="00232C05"/>
    <w:rsid w:val="00257065"/>
    <w:rsid w:val="002C598F"/>
    <w:rsid w:val="002E2EA3"/>
    <w:rsid w:val="00333605"/>
    <w:rsid w:val="00345B62"/>
    <w:rsid w:val="00393FA1"/>
    <w:rsid w:val="003A3737"/>
    <w:rsid w:val="003C657B"/>
    <w:rsid w:val="00431070"/>
    <w:rsid w:val="004B27A0"/>
    <w:rsid w:val="004B68DD"/>
    <w:rsid w:val="004D385A"/>
    <w:rsid w:val="0058386A"/>
    <w:rsid w:val="005B09A5"/>
    <w:rsid w:val="00617E51"/>
    <w:rsid w:val="00634720"/>
    <w:rsid w:val="00637C48"/>
    <w:rsid w:val="006614D4"/>
    <w:rsid w:val="00683A0A"/>
    <w:rsid w:val="006B5166"/>
    <w:rsid w:val="006E53CA"/>
    <w:rsid w:val="006E58EF"/>
    <w:rsid w:val="00700B48"/>
    <w:rsid w:val="00747F9F"/>
    <w:rsid w:val="007619D8"/>
    <w:rsid w:val="0077004C"/>
    <w:rsid w:val="007D7B26"/>
    <w:rsid w:val="007F60D7"/>
    <w:rsid w:val="0080401A"/>
    <w:rsid w:val="008341B3"/>
    <w:rsid w:val="008A05A9"/>
    <w:rsid w:val="008B25A2"/>
    <w:rsid w:val="00900204"/>
    <w:rsid w:val="00935ABA"/>
    <w:rsid w:val="009752C9"/>
    <w:rsid w:val="009B7F80"/>
    <w:rsid w:val="00A367A6"/>
    <w:rsid w:val="00A8667F"/>
    <w:rsid w:val="00A91947"/>
    <w:rsid w:val="00B100A6"/>
    <w:rsid w:val="00B12642"/>
    <w:rsid w:val="00B46302"/>
    <w:rsid w:val="00B64A3C"/>
    <w:rsid w:val="00B729FF"/>
    <w:rsid w:val="00B73762"/>
    <w:rsid w:val="00BD2104"/>
    <w:rsid w:val="00BE45BA"/>
    <w:rsid w:val="00BF7F4B"/>
    <w:rsid w:val="00C63BB3"/>
    <w:rsid w:val="00C66CEC"/>
    <w:rsid w:val="00C84057"/>
    <w:rsid w:val="00CA2107"/>
    <w:rsid w:val="00D06E01"/>
    <w:rsid w:val="00DA7060"/>
    <w:rsid w:val="00DC3080"/>
    <w:rsid w:val="00E76694"/>
    <w:rsid w:val="00EA4342"/>
    <w:rsid w:val="00EF3255"/>
    <w:rsid w:val="00F307EF"/>
    <w:rsid w:val="00F32EAF"/>
    <w:rsid w:val="00FD4217"/>
    <w:rsid w:val="00FE0C1F"/>
    <w:rsid w:val="00FE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1050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050E8"/>
    <w:rPr>
      <w:rFonts w:asciiTheme="majorHAnsi" w:eastAsiaTheme="majorEastAsia" w:hAnsiTheme="majorHAnsi" w:cstheme="majorBidi"/>
      <w:b/>
      <w:bCs/>
      <w:noProof/>
      <w:sz w:val="32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1050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050E8"/>
    <w:rPr>
      <w:rFonts w:asciiTheme="majorHAnsi" w:eastAsiaTheme="majorEastAsia" w:hAnsiTheme="majorHAnsi" w:cstheme="majorBidi"/>
      <w:b/>
      <w:bCs/>
      <w:noProof/>
      <w:sz w:val="32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iblia\egyeb\Palanta\Tanor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8A25F-F817-4AEE-B7AC-50D022470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Tanora.dotx</Template>
  <TotalTime>934</TotalTime>
  <Pages>7</Pages>
  <Words>509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tékozló fiú</vt:lpstr>
    </vt:vector>
  </TitlesOfParts>
  <Company>fs</Company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tékozló fiú</dc:title>
  <dc:creator>sa</dc:creator>
  <dc:description>278</dc:description>
  <cp:lastModifiedBy>sa</cp:lastModifiedBy>
  <cp:revision>13</cp:revision>
  <dcterms:created xsi:type="dcterms:W3CDTF">2012-10-13T20:35:00Z</dcterms:created>
  <dcterms:modified xsi:type="dcterms:W3CDTF">2012-10-18T10:46:00Z</dcterms:modified>
</cp:coreProperties>
</file>