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3CA" w:rsidRPr="002C598F" w:rsidRDefault="006E53CA" w:rsidP="002C598F">
      <w:pPr>
        <w:ind w:left="567" w:hanging="567"/>
      </w:pPr>
      <w:r w:rsidRPr="00431070">
        <w:rPr>
          <w:b/>
        </w:rPr>
        <w:t xml:space="preserve">Igehely (történet): </w:t>
      </w:r>
      <w:r w:rsidR="00CF26D7">
        <w:rPr>
          <w:b/>
        </w:rPr>
        <w:t>1Móz 8.20-</w:t>
      </w:r>
      <w:r w:rsidR="00CC46F2">
        <w:rPr>
          <w:b/>
        </w:rPr>
        <w:t>9.28</w:t>
      </w:r>
    </w:p>
    <w:p w:rsidR="006E53CA" w:rsidRDefault="006E53CA" w:rsidP="002C598F">
      <w:pPr>
        <w:ind w:left="567" w:hanging="567"/>
      </w:pPr>
    </w:p>
    <w:p w:rsidR="006E53CA" w:rsidRPr="002C598F" w:rsidRDefault="006E53CA" w:rsidP="002C598F">
      <w:pPr>
        <w:ind w:left="567" w:hanging="567"/>
      </w:pPr>
      <w:r w:rsidRPr="00431070">
        <w:rPr>
          <w:b/>
        </w:rPr>
        <w:t xml:space="preserve">Aranymondás/kulcsige: </w:t>
      </w:r>
      <w:r w:rsidR="00A55B75" w:rsidRPr="00A55B75">
        <w:rPr>
          <w:b/>
        </w:rPr>
        <w:t>1Móz. 9.11</w:t>
      </w:r>
      <w:r w:rsidR="00A55B75" w:rsidRPr="00A55B75">
        <w:t xml:space="preserve"> Szövetségre lépek veletek, és semmi sem pusztul el többé özönvíz miatt, mert nem lesz többé özönvíz a föld elpusztítására.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Fő üzenet, központi igazság:</w:t>
      </w:r>
      <w:r w:rsidRPr="002C598F">
        <w:t xml:space="preserve"> </w:t>
      </w:r>
      <w:r w:rsidR="00AE6CAA">
        <w:t>Isten m</w:t>
      </w:r>
      <w:r w:rsidR="00AA181B">
        <w:t>egtartja ígéretét – Ő hű és igaz.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Üzenet/téma:</w:t>
      </w:r>
      <w:r w:rsidRPr="002C598F">
        <w:t xml:space="preserve"> </w:t>
      </w:r>
      <w:proofErr w:type="gramStart"/>
      <w:r w:rsidR="00AA181B">
        <w:t>Isten</w:t>
      </w:r>
      <w:proofErr w:type="gramEnd"/>
      <w:r w:rsidR="00AA181B">
        <w:t xml:space="preserve"> amit </w:t>
      </w:r>
      <w:r w:rsidR="00AE6CAA">
        <w:t>meg</w:t>
      </w:r>
      <w:r w:rsidR="00AA181B">
        <w:t>ígér, azt mindig megtartja, nekünk is így kellene tenni. Tisztelet. Mindig következménye van tetteinknek.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 xml:space="preserve">1. Átvezetés, dalismétlés: </w:t>
      </w:r>
    </w:p>
    <w:p w:rsidR="002A2039" w:rsidRPr="002A2039" w:rsidRDefault="00BF7F4B" w:rsidP="002A2039">
      <w:pPr>
        <w:ind w:left="567" w:hanging="567"/>
      </w:pPr>
      <w:r>
        <w:rPr>
          <w:b/>
        </w:rPr>
        <w:t xml:space="preserve">    </w:t>
      </w:r>
      <w:r w:rsidR="002C598F">
        <w:rPr>
          <w:b/>
        </w:rPr>
        <w:t xml:space="preserve">Hangulatkeltő játék: </w:t>
      </w:r>
      <w:r w:rsidR="002A2039" w:rsidRPr="002A2039">
        <w:rPr>
          <w:b/>
        </w:rPr>
        <w:t xml:space="preserve">Tiszteletlenség </w:t>
      </w:r>
      <w:r w:rsidR="002A2039" w:rsidRPr="002A2039">
        <w:t xml:space="preserve">– következmény: Egy cédulára felírjuk: TISZTELETLEN, majd egy gyermek fejére kötjük. </w:t>
      </w:r>
    </w:p>
    <w:p w:rsidR="002A2039" w:rsidRPr="002A2039" w:rsidRDefault="002A2039" w:rsidP="002A2039">
      <w:pPr>
        <w:ind w:left="1134" w:hanging="567"/>
      </w:pPr>
      <w:r w:rsidRPr="002A2039">
        <w:t>1) A gyerekek vonatot alakítanak. Jön a vonat, érkezik a Tiszteletlen, akit bizony elgázol.</w:t>
      </w:r>
    </w:p>
    <w:p w:rsidR="002A2039" w:rsidRPr="002A2039" w:rsidRDefault="002A2039" w:rsidP="002A2039">
      <w:pPr>
        <w:ind w:left="1134" w:hanging="567"/>
      </w:pPr>
      <w:r w:rsidRPr="002A2039">
        <w:t xml:space="preserve">2) Néhány gyerek </w:t>
      </w:r>
      <w:proofErr w:type="spellStart"/>
      <w:r w:rsidRPr="002A2039">
        <w:t>Kresztáblaként</w:t>
      </w:r>
      <w:proofErr w:type="spellEnd"/>
      <w:r w:rsidRPr="002A2039">
        <w:t xml:space="preserve"> feláll. Legyen 50 km-es sebességkorlátozó, és egy Stoptábla. Érkezik a Tiszteletlen, aki autót vezet. Nem veszi figyelembe a Stop táblát, jobbról érkezik egy másik autós, így megtörténik a baj.</w:t>
      </w:r>
    </w:p>
    <w:p w:rsidR="002A2039" w:rsidRPr="002A2039" w:rsidRDefault="002A2039" w:rsidP="002A2039">
      <w:pPr>
        <w:ind w:left="1134" w:hanging="567"/>
      </w:pPr>
      <w:r w:rsidRPr="002A2039">
        <w:t>3) A gyerekek f</w:t>
      </w:r>
      <w:r>
        <w:t xml:space="preserve">ocit játszanak, a Tiszteletlen </w:t>
      </w:r>
      <w:r w:rsidRPr="002A2039">
        <w:t>nem tartja be a játékszabályokat, így a bíró kiállítja.</w:t>
      </w:r>
    </w:p>
    <w:p w:rsidR="002A2039" w:rsidRPr="002A2039" w:rsidRDefault="002A2039" w:rsidP="002A2039">
      <w:pPr>
        <w:ind w:left="1134" w:hanging="567"/>
      </w:pPr>
      <w:r w:rsidRPr="002A2039">
        <w:t>4) Gyereket és apát választunk. A gyerek (a Tiszteletlen) apjával tiszteletlenül beszél:</w:t>
      </w:r>
    </w:p>
    <w:p w:rsidR="002A2039" w:rsidRPr="002A2039" w:rsidRDefault="002A2039" w:rsidP="002A2039">
      <w:pPr>
        <w:ind w:left="1134" w:hanging="567"/>
      </w:pPr>
      <w:r w:rsidRPr="002A2039">
        <w:t>- Hová mész fiam?</w:t>
      </w:r>
    </w:p>
    <w:p w:rsidR="002A2039" w:rsidRPr="002A2039" w:rsidRDefault="002A2039" w:rsidP="002A2039">
      <w:pPr>
        <w:ind w:left="1134" w:hanging="567"/>
      </w:pPr>
      <w:r w:rsidRPr="002A2039">
        <w:t>- Nem kell tudnod. Ahová akarok!</w:t>
      </w:r>
    </w:p>
    <w:p w:rsidR="002A2039" w:rsidRPr="002A2039" w:rsidRDefault="002A2039" w:rsidP="002A2039">
      <w:pPr>
        <w:ind w:left="1134" w:hanging="567"/>
      </w:pPr>
      <w:r w:rsidRPr="002A2039">
        <w:t>A következő jelenetben ugyanez a gyerek már szülőként szerepel. Ő is kérdezi a fiát:</w:t>
      </w:r>
    </w:p>
    <w:p w:rsidR="002A2039" w:rsidRPr="002A2039" w:rsidRDefault="002A2039" w:rsidP="002A2039">
      <w:pPr>
        <w:ind w:left="1134" w:hanging="567"/>
      </w:pPr>
      <w:r w:rsidRPr="002A2039">
        <w:t>- Hová mész fiam?</w:t>
      </w:r>
    </w:p>
    <w:p w:rsidR="002A2039" w:rsidRPr="002A2039" w:rsidRDefault="002A2039" w:rsidP="002A2039">
      <w:pPr>
        <w:ind w:left="1134" w:hanging="567"/>
      </w:pPr>
      <w:r w:rsidRPr="002A2039">
        <w:t>- Nem kell tudnod. Ahová akarok!</w:t>
      </w:r>
    </w:p>
    <w:p w:rsidR="002A2039" w:rsidRPr="002A2039" w:rsidRDefault="002A2039" w:rsidP="002A2039">
      <w:pPr>
        <w:ind w:left="1134" w:hanging="567"/>
      </w:pPr>
      <w:r w:rsidRPr="002A2039">
        <w:t>A jelenet vége, hogy az apa a gyereke homlokára teszi a „Tiszteletlen” feliratot.</w:t>
      </w:r>
    </w:p>
    <w:p w:rsidR="002A2039" w:rsidRPr="002A2039" w:rsidRDefault="002A2039" w:rsidP="002A2039">
      <w:pPr>
        <w:ind w:left="1134" w:hanging="567"/>
      </w:pPr>
      <w:r w:rsidRPr="002A2039">
        <w:t>5) Buszon utazik a Tiszteletlen. Fölszáll egy öreg néni és megáll mellette. A Tiszteletlen nem adja át a helyét, hanem feltűnően másfelé néz.</w:t>
      </w:r>
    </w:p>
    <w:p w:rsidR="006E53CA" w:rsidRPr="002A2039" w:rsidRDefault="002A2039" w:rsidP="002A2039">
      <w:pPr>
        <w:ind w:left="1134" w:hanging="567"/>
      </w:pPr>
      <w:r w:rsidRPr="002A2039">
        <w:t>A következő jelenetben a Tiszteletlen öregemberként száll fel a buszra, és mivel neki sem adják át a helyet, nem tetszését úgy nyilvánítja ki, hogy a „TISZTELETLEN”</w:t>
      </w:r>
      <w:r>
        <w:t xml:space="preserve"> </w:t>
      </w:r>
      <w:r w:rsidRPr="002A2039">
        <w:t>feliratot felteszi az ülő, tiszteletlen gyerek fejére.</w:t>
      </w:r>
    </w:p>
    <w:p w:rsidR="006E53CA" w:rsidRPr="00D117CA" w:rsidRDefault="006E53CA" w:rsidP="002C598F">
      <w:pPr>
        <w:ind w:left="567" w:hanging="567"/>
      </w:pPr>
      <w:r w:rsidRPr="00431070">
        <w:rPr>
          <w:b/>
        </w:rPr>
        <w:t xml:space="preserve">2. Dicsőítés – énektanítás: </w:t>
      </w:r>
      <w:r w:rsidR="00A06181" w:rsidRPr="00A06181">
        <w:rPr>
          <w:b/>
        </w:rPr>
        <w:t>Nyugi-nyugi</w:t>
      </w:r>
      <w:r w:rsidR="00D117CA" w:rsidRPr="00D117CA">
        <w:t xml:space="preserve"> (Pintér Béla, </w:t>
      </w:r>
      <w:r w:rsidR="00A06181">
        <w:t>Mesés valóság</w:t>
      </w:r>
      <w:r w:rsidR="00D117CA" w:rsidRPr="00D117CA">
        <w:t xml:space="preserve"> album)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3. Ima</w:t>
      </w:r>
      <w:r w:rsidR="002C598F">
        <w:rPr>
          <w:b/>
        </w:rPr>
        <w:t>:</w:t>
      </w:r>
      <w:r w:rsidR="002C598F">
        <w:t xml:space="preserve"> </w:t>
      </w:r>
    </w:p>
    <w:p w:rsidR="002A2039" w:rsidRDefault="006E53CA" w:rsidP="002A2039">
      <w:pPr>
        <w:ind w:left="567" w:hanging="567"/>
      </w:pPr>
      <w:r w:rsidRPr="00431070">
        <w:rPr>
          <w:b/>
        </w:rPr>
        <w:t>4. Igevers-kincsgyűjtés</w:t>
      </w:r>
      <w:r w:rsidR="002C598F">
        <w:rPr>
          <w:b/>
        </w:rPr>
        <w:t>:</w:t>
      </w:r>
      <w:r w:rsidR="002C598F">
        <w:t xml:space="preserve"> </w:t>
      </w:r>
      <w:r w:rsidR="002A2039">
        <w:t xml:space="preserve">Intarzia – Az aktuális Igénk szavait, amelyeket előzőleg felragasztottunk színes kártyákra a szivárvány színeit követve, összekeverjük. Feladat az, hogy a már elmondott Igének szavait rakják helyes sorrendbe. Felrakjuk a táblára, és ha jól dolgoztak, akkor a </w:t>
      </w:r>
      <w:r w:rsidR="002A2039">
        <w:t>s</w:t>
      </w:r>
      <w:r w:rsidR="002A2039">
        <w:t xml:space="preserve">zivárvány színeit láthatják: vörös, narancs, sárga, zöld, kék, lila. </w:t>
      </w:r>
      <w:r w:rsidR="002A2039">
        <w:t xml:space="preserve">(Többször - </w:t>
      </w:r>
      <w:r w:rsidR="002A2039">
        <w:t>jobban rögzül!)</w:t>
      </w:r>
    </w:p>
    <w:p w:rsidR="006E53CA" w:rsidRPr="002C598F" w:rsidRDefault="002A2039" w:rsidP="002A2039">
      <w:pPr>
        <w:ind w:left="1134" w:hanging="567"/>
      </w:pPr>
      <w:r>
        <w:t>1</w:t>
      </w:r>
      <w:r>
        <w:t xml:space="preserve">Móz. 9.11 Szövetségre - lépek - veletek, - és - semmi - sem - </w:t>
      </w:r>
      <w:r>
        <w:t xml:space="preserve">pusztul - el - többé – özönvíz miatt, - mert – nem - lesz - többé – özönvíz - a föld - </w:t>
      </w:r>
      <w:r>
        <w:t>elpusztítására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5. A bibliai-igazság beültetése, történet:</w:t>
      </w:r>
      <w:r w:rsidR="002C598F">
        <w:t xml:space="preserve"> </w:t>
      </w:r>
    </w:p>
    <w:p w:rsidR="00CF26D7" w:rsidRPr="00F6250A" w:rsidRDefault="00CF26D7" w:rsidP="00F6250A">
      <w:pPr>
        <w:pStyle w:val="Ige"/>
        <w:rPr>
          <w:rStyle w:val="text"/>
        </w:rPr>
      </w:pPr>
      <w:r w:rsidRPr="00F6250A">
        <w:rPr>
          <w:rStyle w:val="text"/>
        </w:rPr>
        <w:t xml:space="preserve">20 Ezután </w:t>
      </w:r>
      <w:proofErr w:type="spellStart"/>
      <w:r w:rsidRPr="00F6250A">
        <w:rPr>
          <w:rStyle w:val="text"/>
        </w:rPr>
        <w:t>Nóé</w:t>
      </w:r>
      <w:proofErr w:type="spellEnd"/>
      <w:r w:rsidRPr="00F6250A">
        <w:rPr>
          <w:rStyle w:val="text"/>
        </w:rPr>
        <w:t xml:space="preserve"> oltárt épített az Örökkévalónak. Mindenféle tiszta állat és madár közül vett néhányat, és az oltáron feláldozta azokat égőáldozatként.</w:t>
      </w:r>
      <w:r w:rsidRPr="00F6250A">
        <w:t xml:space="preserve"> </w:t>
      </w:r>
      <w:r w:rsidRPr="00F6250A">
        <w:rPr>
          <w:rStyle w:val="text"/>
        </w:rPr>
        <w:t>21 Az Örökkévaló megérezte az áldozat jó illatát, és kedvét lelte benne. Akkor magában ezt mondta: „Többé nem átkozom meg a földet az ember miatt! Hiszen az ember szívének szándékai és kívánságai gonoszak fiatalsága óta. Nem irtom ki többé a földről az élőlényeket úgy, ahogy most tettem.</w:t>
      </w:r>
      <w:r w:rsidR="00A55B75" w:rsidRPr="00F6250A">
        <w:rPr>
          <w:rStyle w:val="text"/>
        </w:rPr>
        <w:t xml:space="preserve"> </w:t>
      </w:r>
      <w:r w:rsidRPr="00F6250A">
        <w:rPr>
          <w:rStyle w:val="text"/>
        </w:rPr>
        <w:t>22 Amíg csak a föld megmarad, vetés és aratás,</w:t>
      </w:r>
      <w:r w:rsidRPr="00F6250A">
        <w:rPr>
          <w:rStyle w:val="indent-1-breaks"/>
        </w:rPr>
        <w:t> </w:t>
      </w:r>
      <w:r w:rsidRPr="00F6250A">
        <w:rPr>
          <w:rStyle w:val="text"/>
        </w:rPr>
        <w:t>hideg és meleg, tél és nyár,</w:t>
      </w:r>
      <w:r w:rsidRPr="00F6250A">
        <w:rPr>
          <w:rStyle w:val="indent-1-breaks"/>
        </w:rPr>
        <w:t> </w:t>
      </w:r>
      <w:r w:rsidRPr="00F6250A">
        <w:rPr>
          <w:rStyle w:val="text"/>
        </w:rPr>
        <w:t>nappal és éjszaka meg nem szűnik.”</w:t>
      </w:r>
    </w:p>
    <w:p w:rsidR="00CC46F2" w:rsidRPr="00F6250A" w:rsidRDefault="00CF26D7" w:rsidP="00F6250A">
      <w:pPr>
        <w:pStyle w:val="Ige"/>
      </w:pPr>
      <w:r w:rsidRPr="00F6250A">
        <w:t xml:space="preserve">Isten a következő szavakkal áldotta meg </w:t>
      </w:r>
      <w:proofErr w:type="spellStart"/>
      <w:r w:rsidRPr="00F6250A">
        <w:t>Nóét</w:t>
      </w:r>
      <w:proofErr w:type="spellEnd"/>
      <w:r w:rsidRPr="00F6250A">
        <w:t xml:space="preserve"> és fiait:„Legyetek termékenyek, szaporodjatok, sokasodjatok,</w:t>
      </w:r>
      <w:r w:rsidR="00CC46F2" w:rsidRPr="00F6250A">
        <w:t xml:space="preserve"> </w:t>
      </w:r>
      <w:r w:rsidRPr="00F6250A">
        <w:t> népesítsétek be a földet!</w:t>
      </w:r>
      <w:r w:rsidR="00CC46F2" w:rsidRPr="00F6250A">
        <w:t xml:space="preserve"> </w:t>
      </w:r>
      <w:r w:rsidRPr="00F6250A">
        <w:t>2 Féljen és rettegjen tőletek minden földi állat, égi madár, és a tenger halai!</w:t>
      </w:r>
      <w:r w:rsidR="00CC46F2" w:rsidRPr="00F6250A">
        <w:t xml:space="preserve"> </w:t>
      </w:r>
      <w:r w:rsidRPr="00F6250A">
        <w:t>Nektek adom őket.</w:t>
      </w:r>
      <w:r w:rsidR="00CC46F2" w:rsidRPr="00F6250A">
        <w:t xml:space="preserve"> </w:t>
      </w:r>
      <w:r w:rsidRPr="00F6250A">
        <w:t>3 Ahogy a zöld növényeket, úgy most az összes élő állatot is nektek adom táplálékul.</w:t>
      </w:r>
      <w:r w:rsidRPr="00F6250A">
        <w:br/>
        <w:t>4 Csak a vért, amely a testet élteti, azt ne egyétek a hússal együtt!</w:t>
      </w:r>
      <w:r w:rsidR="00CC46F2" w:rsidRPr="00F6250A">
        <w:t xml:space="preserve"> </w:t>
      </w:r>
      <w:r w:rsidRPr="00F6250A">
        <w:t>5 Az embert éltető vért számon kérem</w:t>
      </w:r>
      <w:r w:rsidRPr="00F6250A">
        <w:br/>
        <w:t>attól, aki ember-vért ont</w:t>
      </w:r>
      <w:r w:rsidR="00CC46F2" w:rsidRPr="00F6250A">
        <w:t xml:space="preserve">. </w:t>
      </w:r>
      <w:r w:rsidRPr="00F6250A">
        <w:t>Számon kérem a vadállattól, és az embertől is, ha ember életét oltja ki.6 Aki embervért ont,  annak vérét ember ontsa ki, mert őt Isten a maga hasonlóságára teremtette!</w:t>
      </w:r>
      <w:r w:rsidRPr="00F6250A">
        <w:br/>
        <w:t>7 Ti pedig legyetek termékenyek, szaporodjatok,</w:t>
      </w:r>
      <w:r w:rsidR="00CC46F2" w:rsidRPr="00F6250A">
        <w:t xml:space="preserve"> </w:t>
      </w:r>
      <w:r w:rsidRPr="00F6250A">
        <w:t>népesítsétek be a földet és sokasodjatok rajta!”</w:t>
      </w:r>
      <w:r w:rsidR="00CC46F2" w:rsidRPr="00F6250A">
        <w:br/>
      </w:r>
      <w:r w:rsidRPr="00F6250A">
        <w:t xml:space="preserve">8 Majd ezt mondta Isten </w:t>
      </w:r>
      <w:proofErr w:type="spellStart"/>
      <w:r w:rsidRPr="00F6250A">
        <w:t>Nóénak</w:t>
      </w:r>
      <w:proofErr w:type="spellEnd"/>
      <w:r w:rsidRPr="00F6250A">
        <w:t xml:space="preserve"> és a vele lévő fiainak:9 „Nézzétek! Én magam kötök most szövetséget veletek, és összes utódaitokkal, 10 meg az összes állattal, amely veletek van — madarakkal, háziállatokkal, vadállatokkal, mindazokkal, amelyek a bárkából kijöttek, és amelyek majd ezután fognak élni a földön. 11 Megígérem nektek: többé nem irtom ki az összes földi élőlényt vízáradattal, többé nem pusztítom el a földet özönvíz által.</w:t>
      </w:r>
    </w:p>
    <w:p w:rsidR="00CF26D7" w:rsidRPr="00F6250A" w:rsidRDefault="00CF26D7" w:rsidP="00F6250A">
      <w:pPr>
        <w:pStyle w:val="Ige"/>
      </w:pPr>
      <w:r w:rsidRPr="00F6250A">
        <w:t>12 Ez a jele a szövetségnek, amelyet kötöttem veletek, és az összes jövendő nemzedékkel, meg a veletek lévő állatokkal, és azok jövendő nemzedékeivel: 13 a szivárvány ívét helyezem a felhőkre. Ez lesz a jele a szövetségnek, amelyet veletek és az egész földdel kötöttem. 14 </w:t>
      </w:r>
      <w:proofErr w:type="gramStart"/>
      <w:r w:rsidRPr="00F6250A">
        <w:t>Ezentúl</w:t>
      </w:r>
      <w:proofErr w:type="gramEnd"/>
      <w:r w:rsidRPr="00F6250A">
        <w:t>, amikor felhővel borítom be az eget, és feltűnik rajta a szivárvány, 15 emlékezni fogok szövetségemre, amelyet veletek és az összes földi élőlénnyel kötöttem: hogy a vízáradat soha többé nem növekszik minden élőlényt elpusztító özönvízzé. 16 Mikor feltűnik az égen a szivárvány, látni fogom, és emlékezem az örök szövetségre, amelyet Isten kötött a földön élő emberekkel és állatokkal. 17 Nézzétek! Ez a szivárvány! Ez a jele a szövetségnek, amelyet veletek és az állatokkal kötöttem!”</w:t>
      </w:r>
    </w:p>
    <w:p w:rsidR="00CF26D7" w:rsidRPr="00F6250A" w:rsidRDefault="00CF26D7" w:rsidP="00F6250A">
      <w:pPr>
        <w:pStyle w:val="Ige"/>
      </w:pPr>
      <w:proofErr w:type="spellStart"/>
      <w:r w:rsidRPr="00F6250A">
        <w:t>Nóé</w:t>
      </w:r>
      <w:proofErr w:type="spellEnd"/>
      <w:r w:rsidRPr="00F6250A">
        <w:t xml:space="preserve"> átka és áldása</w:t>
      </w:r>
    </w:p>
    <w:p w:rsidR="00CC46F2" w:rsidRPr="00F6250A" w:rsidRDefault="00CF26D7" w:rsidP="00F6250A">
      <w:pPr>
        <w:pStyle w:val="Ige"/>
      </w:pPr>
      <w:r w:rsidRPr="00F6250A">
        <w:t xml:space="preserve">18-19 Ezek voltak </w:t>
      </w:r>
      <w:proofErr w:type="spellStart"/>
      <w:r w:rsidRPr="00F6250A">
        <w:t>Nóé</w:t>
      </w:r>
      <w:proofErr w:type="spellEnd"/>
      <w:r w:rsidRPr="00F6250A">
        <w:t xml:space="preserve"> fiai, akik vele együtt jöttek ki a bárkából: Sém, Hám és Jáfet. Az ő leszármazottjaik terjedtek szét, és népesítették be újra a földet.</w:t>
      </w:r>
      <w:r w:rsidR="00CC46F2" w:rsidRPr="00F6250A">
        <w:t xml:space="preserve"> </w:t>
      </w:r>
    </w:p>
    <w:p w:rsidR="00CF26D7" w:rsidRPr="00F6250A" w:rsidRDefault="00CF26D7" w:rsidP="00F6250A">
      <w:pPr>
        <w:pStyle w:val="Ige"/>
      </w:pPr>
      <w:r w:rsidRPr="00F6250A">
        <w:lastRenderedPageBreak/>
        <w:t>Hámnak később fia született, akit Kánaánnak</w:t>
      </w:r>
      <w:r w:rsidR="00CC46F2" w:rsidRPr="00F6250A">
        <w:t xml:space="preserve"> </w:t>
      </w:r>
      <w:r w:rsidRPr="00F6250A">
        <w:t>neveztek.</w:t>
      </w:r>
    </w:p>
    <w:p w:rsidR="00CF26D7" w:rsidRPr="00F6250A" w:rsidRDefault="00CF26D7" w:rsidP="00F6250A">
      <w:pPr>
        <w:pStyle w:val="Ige"/>
      </w:pPr>
      <w:r w:rsidRPr="00F6250A">
        <w:t>20 </w:t>
      </w:r>
      <w:proofErr w:type="spellStart"/>
      <w:r w:rsidRPr="00F6250A">
        <w:t>Nóé</w:t>
      </w:r>
      <w:proofErr w:type="spellEnd"/>
      <w:r w:rsidRPr="00F6250A">
        <w:t xml:space="preserve"> hozzákezdett, hogy megművelje a földet, és szőlőskertet is telepített. 21 Egyszer bort készített a szőlő terméséből, ivott belőle, és megrészegedett. Éppen a sátrában feküdt öntudatlanul és meztelenül, 22 amikor Hám — aki Kánaán apja volt — bement </w:t>
      </w:r>
      <w:proofErr w:type="spellStart"/>
      <w:r w:rsidRPr="00F6250A">
        <w:t>Nóé</w:t>
      </w:r>
      <w:proofErr w:type="spellEnd"/>
      <w:r w:rsidRPr="00F6250A">
        <w:t xml:space="preserve"> sátrába, és ott látta apját, aki ruhátlanul feküdt a földön. Majd kiment, és elújságolta két testvérének, hogy látta, amint apjuk meztelenül és részegen fekszik sátrában. 23 Akkor Sém és Jáfet fogott egy nagyobb ruhadarabot, egymás mellé állva a vállukra terítették, majd hátrálva bementek apjuk sátrába, és betakarták </w:t>
      </w:r>
      <w:proofErr w:type="spellStart"/>
      <w:r w:rsidRPr="00F6250A">
        <w:t>Nóét</w:t>
      </w:r>
      <w:proofErr w:type="spellEnd"/>
      <w:r w:rsidRPr="00F6250A">
        <w:t>. Közben egy pillanatra sem fordultak hátra, és nem látták apjukat meztelenül.</w:t>
      </w:r>
    </w:p>
    <w:p w:rsidR="00CF26D7" w:rsidRPr="00F6250A" w:rsidRDefault="00CF26D7" w:rsidP="00F6250A">
      <w:pPr>
        <w:pStyle w:val="Ige"/>
      </w:pPr>
      <w:r w:rsidRPr="00F6250A">
        <w:t xml:space="preserve">24 Később </w:t>
      </w:r>
      <w:proofErr w:type="spellStart"/>
      <w:r w:rsidRPr="00F6250A">
        <w:t>Nóé</w:t>
      </w:r>
      <w:proofErr w:type="spellEnd"/>
      <w:r w:rsidRPr="00F6250A">
        <w:t xml:space="preserve"> felébredt és kijózanodott a részegségből. Amikor megtudta, hogyan bánt vele Hám, a kisebbik fia, 25 felkiáltott:</w:t>
      </w:r>
      <w:r w:rsidR="00CC46F2" w:rsidRPr="00F6250A">
        <w:t xml:space="preserve"> </w:t>
      </w:r>
      <w:r w:rsidRPr="00F6250A">
        <w:t>„Átkozott legyen Kánaán!  Alávaló rabszolga legyen  testvérei között!”</w:t>
      </w:r>
    </w:p>
    <w:p w:rsidR="00CF26D7" w:rsidRPr="00F6250A" w:rsidRDefault="00CF26D7" w:rsidP="00F6250A">
      <w:pPr>
        <w:pStyle w:val="Ige"/>
      </w:pPr>
      <w:r w:rsidRPr="00F6250A">
        <w:t>26 Azután ezt mondta:</w:t>
      </w:r>
      <w:r w:rsidR="00CC46F2" w:rsidRPr="00F6250A">
        <w:t xml:space="preserve"> </w:t>
      </w:r>
      <w:r w:rsidRPr="00F6250A">
        <w:t>„Áldott legyen az Örökkévaló,  Sém Istene!</w:t>
      </w:r>
      <w:r w:rsidR="00CC46F2" w:rsidRPr="00F6250A">
        <w:t xml:space="preserve"> </w:t>
      </w:r>
      <w:r w:rsidRPr="00F6250A">
        <w:t>Kánaán pedig legyen</w:t>
      </w:r>
      <w:r w:rsidR="00CC46F2" w:rsidRPr="00F6250A">
        <w:t xml:space="preserve"> </w:t>
      </w:r>
      <w:r w:rsidRPr="00F6250A">
        <w:t>Sém rabszolgája!</w:t>
      </w:r>
      <w:r w:rsidRPr="00F6250A">
        <w:br/>
        <w:t>27 Isten terjessze ki Jáfet határait,  és lakjon Jáfet Sém sátraiban!</w:t>
      </w:r>
      <w:r w:rsidR="00CC46F2" w:rsidRPr="00F6250A">
        <w:t xml:space="preserve"> </w:t>
      </w:r>
      <w:r w:rsidRPr="00F6250A">
        <w:t>Kánaán pedig legyen</w:t>
      </w:r>
      <w:r w:rsidR="00CC46F2" w:rsidRPr="00F6250A">
        <w:t xml:space="preserve"> </w:t>
      </w:r>
      <w:r w:rsidRPr="00F6250A">
        <w:t>Jáfet rabszolgája!”</w:t>
      </w:r>
    </w:p>
    <w:p w:rsidR="00CF26D7" w:rsidRPr="00F6250A" w:rsidRDefault="00CF26D7" w:rsidP="00F6250A">
      <w:pPr>
        <w:pStyle w:val="Ige"/>
      </w:pPr>
      <w:r w:rsidRPr="00F6250A">
        <w:t>28 </w:t>
      </w:r>
      <w:proofErr w:type="spellStart"/>
      <w:r w:rsidRPr="00F6250A">
        <w:t>Nóé</w:t>
      </w:r>
      <w:proofErr w:type="spellEnd"/>
      <w:r w:rsidRPr="00F6250A">
        <w:t xml:space="preserve"> még 350 évig élt az özönvíz után, 29 így a teljes életideje 950 évre terjedt, amikor meghalt.</w:t>
      </w:r>
    </w:p>
    <w:p w:rsidR="00CF26D7" w:rsidRPr="00F6250A" w:rsidRDefault="00CF26D7" w:rsidP="00F6250A">
      <w:pPr>
        <w:pStyle w:val="Ige"/>
      </w:pP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Csúcspont:</w:t>
      </w:r>
      <w:r w:rsidR="002C598F">
        <w:t xml:space="preserve"> </w:t>
      </w:r>
    </w:p>
    <w:p w:rsidR="006E53CA" w:rsidRPr="00431070" w:rsidRDefault="006E53CA" w:rsidP="002C598F">
      <w:pPr>
        <w:ind w:left="567" w:hanging="567"/>
        <w:rPr>
          <w:b/>
        </w:rPr>
      </w:pP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6. Ismétlő játék, ismétlés:</w:t>
      </w:r>
      <w:r w:rsidR="002C598F">
        <w:t xml:space="preserve"> </w:t>
      </w:r>
      <w:r w:rsidR="002A2039" w:rsidRPr="002A2039">
        <w:t>Megelevenedett kép – Egy állóképet állítunk be: Isten és Noé szövetsége címmel. A gyerekek félkörben ülnek a szőnyegen, Isten felé nyújtják kezüket. Előttük állnak Isten és Noé, akik kezet fognak, amint szövetséget kötnek. Két tanuló a színes szalagokból készült szivárványt kihúzza a gyermekek feje fölött. Tapsra az állókép megelevenedik, és ekkor Isten elmondj</w:t>
      </w:r>
      <w:r w:rsidR="002A2039">
        <w:t>a az 1Móz.</w:t>
      </w:r>
      <w:r w:rsidR="002A2039" w:rsidRPr="002A2039">
        <w:t>9.11-et, a gyerekeknek pedig spontán megnyilatkozásait hallhatjuk a szövetségkötésről és az első szivárvány látványáról.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7. Az óra zárása:</w:t>
      </w:r>
      <w:r w:rsidR="002C598F">
        <w:t xml:space="preserve"> </w:t>
      </w:r>
    </w:p>
    <w:p w:rsidR="006E53CA" w:rsidRPr="00431070" w:rsidRDefault="006E53CA" w:rsidP="002C598F">
      <w:pPr>
        <w:ind w:left="567" w:hanging="567"/>
        <w:rPr>
          <w:b/>
        </w:rPr>
      </w:pPr>
    </w:p>
    <w:p w:rsidR="005B09A5" w:rsidRDefault="006E53CA" w:rsidP="002C598F">
      <w:pPr>
        <w:ind w:left="567" w:hanging="567"/>
      </w:pPr>
      <w:r w:rsidRPr="00431070">
        <w:rPr>
          <w:b/>
        </w:rPr>
        <w:t>Könyvajánlat:</w:t>
      </w:r>
      <w:r w:rsidR="002C598F">
        <w:t xml:space="preserve"> </w:t>
      </w:r>
      <w:r w:rsidR="002A2039" w:rsidRPr="002A2039">
        <w:t xml:space="preserve">Albert </w:t>
      </w:r>
      <w:proofErr w:type="spellStart"/>
      <w:r w:rsidR="002A2039" w:rsidRPr="002A2039">
        <w:t>Kammer</w:t>
      </w:r>
      <w:proofErr w:type="spellEnd"/>
      <w:r w:rsidR="002A2039" w:rsidRPr="002A2039">
        <w:t>: Miként lehet az enyém?</w:t>
      </w:r>
    </w:p>
    <w:p w:rsidR="00CF1985" w:rsidRDefault="00CF1985" w:rsidP="002C598F">
      <w:pPr>
        <w:ind w:left="567" w:hanging="567"/>
      </w:pPr>
    </w:p>
    <w:p w:rsidR="00CF1985" w:rsidRDefault="00CF1985" w:rsidP="002C598F">
      <w:pPr>
        <w:ind w:left="567" w:hanging="567"/>
      </w:pPr>
      <w:r w:rsidRPr="00CF1985">
        <w:rPr>
          <w:b/>
        </w:rPr>
        <w:t>Magyarázat</w:t>
      </w:r>
      <w:r>
        <w:t>:</w:t>
      </w:r>
    </w:p>
    <w:p w:rsidR="00A55B75" w:rsidRPr="00A55B75" w:rsidRDefault="00A55B75" w:rsidP="00A55B75">
      <w:pPr>
        <w:ind w:left="993" w:hanging="567"/>
      </w:pPr>
      <w:r>
        <w:rPr>
          <w:b/>
        </w:rPr>
        <w:t xml:space="preserve">Hálaadás: </w:t>
      </w:r>
      <w:r w:rsidRPr="00A55B75">
        <w:t>Köszönet</w:t>
      </w:r>
      <w:r>
        <w:t>mondás</w:t>
      </w:r>
    </w:p>
    <w:p w:rsidR="00A55B75" w:rsidRDefault="00A55B75" w:rsidP="00A55B75">
      <w:pPr>
        <w:ind w:left="993" w:hanging="567"/>
      </w:pPr>
      <w:r>
        <w:rPr>
          <w:b/>
        </w:rPr>
        <w:t>Szövetség</w:t>
      </w:r>
      <w:r w:rsidRPr="00A55B75">
        <w:t>:</w:t>
      </w:r>
      <w:r>
        <w:t xml:space="preserve"> (vér</w:t>
      </w:r>
      <w:proofErr w:type="gramStart"/>
      <w:r>
        <w:t>)szerződés</w:t>
      </w:r>
      <w:proofErr w:type="gramEnd"/>
      <w:r>
        <w:t>, mely szuverén módon jön létre</w:t>
      </w:r>
      <w:r w:rsidR="001262C2">
        <w:t>. Isten az, aki a szövetség feltételeit diktálja itt (csak tőle függ).</w:t>
      </w:r>
    </w:p>
    <w:p w:rsidR="00CF1985" w:rsidRPr="00CF1985" w:rsidRDefault="00CF1985" w:rsidP="00A55B75">
      <w:pPr>
        <w:ind w:left="993" w:hanging="567"/>
      </w:pPr>
      <w:r>
        <w:rPr>
          <w:b/>
        </w:rPr>
        <w:t>Sém</w:t>
      </w:r>
      <w:r w:rsidRPr="00CF1985">
        <w:t>:</w:t>
      </w:r>
      <w:r>
        <w:t xml:space="preserve"> sémiták, zsidók… Messiás</w:t>
      </w:r>
    </w:p>
    <w:p w:rsidR="00CF1985" w:rsidRDefault="00CF1985" w:rsidP="00A55B75">
      <w:pPr>
        <w:ind w:left="993" w:hanging="567"/>
      </w:pPr>
      <w:r>
        <w:rPr>
          <w:b/>
        </w:rPr>
        <w:t>Jáfet</w:t>
      </w:r>
      <w:r w:rsidRPr="00CF1985">
        <w:t>:</w:t>
      </w:r>
      <w:r>
        <w:t xml:space="preserve"> </w:t>
      </w:r>
      <w:r w:rsidRPr="00CF1985">
        <w:t>Európaiak ősatyja</w:t>
      </w:r>
    </w:p>
    <w:p w:rsidR="00CF1985" w:rsidRDefault="00CF1985" w:rsidP="00A55B75">
      <w:pPr>
        <w:ind w:left="993" w:hanging="567"/>
      </w:pPr>
      <w:r>
        <w:rPr>
          <w:b/>
        </w:rPr>
        <w:t>Hám</w:t>
      </w:r>
      <w:r>
        <w:t>, Kánaán (megalázott): négerek, rabszolgaság (</w:t>
      </w:r>
      <w:proofErr w:type="spellStart"/>
      <w:r>
        <w:t>szidóni</w:t>
      </w:r>
      <w:proofErr w:type="spellEnd"/>
      <w:r>
        <w:t xml:space="preserve">, </w:t>
      </w:r>
      <w:proofErr w:type="spellStart"/>
      <w:r>
        <w:t>jebúszi</w:t>
      </w:r>
      <w:proofErr w:type="spellEnd"/>
      <w:r>
        <w:t xml:space="preserve">, hettita, </w:t>
      </w:r>
      <w:proofErr w:type="spellStart"/>
      <w:r>
        <w:t>hivvi</w:t>
      </w:r>
      <w:proofErr w:type="spellEnd"/>
      <w:r>
        <w:t xml:space="preserve"> </w:t>
      </w:r>
      <w:proofErr w:type="spellStart"/>
      <w:r>
        <w:t>stb</w:t>
      </w:r>
      <w:proofErr w:type="spellEnd"/>
      <w:r>
        <w:t>)</w:t>
      </w:r>
    </w:p>
    <w:p w:rsidR="00CF1985" w:rsidRDefault="00CF1985" w:rsidP="00A55B75">
      <w:pPr>
        <w:ind w:left="993" w:hanging="567"/>
      </w:pPr>
      <w:r>
        <w:rPr>
          <w:b/>
        </w:rPr>
        <w:t xml:space="preserve">Kapcsolódás: </w:t>
      </w:r>
      <w:r>
        <w:t xml:space="preserve">köszönetmondás, hála, ígéret, tiszteletadás, szerződés, szövetség, </w:t>
      </w:r>
    </w:p>
    <w:p w:rsidR="0090685F" w:rsidRDefault="0090685F" w:rsidP="00A55B75">
      <w:pPr>
        <w:ind w:left="993" w:hanging="567"/>
        <w:rPr>
          <w:rStyle w:val="text"/>
        </w:rPr>
      </w:pPr>
      <w:r>
        <w:rPr>
          <w:b/>
        </w:rPr>
        <w:t>Tisztelet:</w:t>
      </w:r>
      <w:r>
        <w:t xml:space="preserve"> 2Móz.20.12 Becsüld </w:t>
      </w:r>
      <w:r>
        <w:rPr>
          <w:rStyle w:val="text"/>
        </w:rPr>
        <w:t>meg</w:t>
      </w:r>
      <w:r>
        <w:rPr>
          <w:rStyle w:val="text"/>
          <w:vertAlign w:val="superscript"/>
        </w:rPr>
        <w:t xml:space="preserve"> </w:t>
      </w:r>
      <w:r w:rsidRPr="0090685F">
        <w:rPr>
          <w:rStyle w:val="text"/>
          <w:i/>
        </w:rPr>
        <w:t>(viselj gondot)</w:t>
      </w:r>
      <w:r>
        <w:rPr>
          <w:rStyle w:val="text"/>
        </w:rPr>
        <w:t xml:space="preserve"> apádat és anyádat, és tisztelettel bánj velük, hogy hosszú ideig élhess azon a földön, amelyet Istened, az Örökkévaló a</w:t>
      </w:r>
      <w:r>
        <w:rPr>
          <w:rStyle w:val="text"/>
        </w:rPr>
        <w:t>d neked!</w:t>
      </w:r>
    </w:p>
    <w:p w:rsidR="0090685F" w:rsidRDefault="0090685F" w:rsidP="002C598F">
      <w:pPr>
        <w:ind w:left="567" w:hanging="567"/>
      </w:pPr>
    </w:p>
    <w:p w:rsidR="0090685F" w:rsidRDefault="0090685F" w:rsidP="002C598F">
      <w:pPr>
        <w:ind w:left="567" w:hanging="567"/>
      </w:pPr>
    </w:p>
    <w:p w:rsidR="0090685F" w:rsidRDefault="0090685F" w:rsidP="002C598F">
      <w:pPr>
        <w:ind w:left="567" w:hanging="567"/>
      </w:pPr>
    </w:p>
    <w:p w:rsidR="0090685F" w:rsidRDefault="0090685F">
      <w:pPr>
        <w:spacing w:line="276" w:lineRule="auto"/>
        <w:contextualSpacing w:val="0"/>
      </w:pPr>
      <w:r>
        <w:br w:type="page"/>
      </w:r>
    </w:p>
    <w:p w:rsidR="0090685F" w:rsidRDefault="0090685F" w:rsidP="002C598F">
      <w:pPr>
        <w:ind w:left="567" w:hanging="567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6AA5A469" wp14:editId="0AB741CE">
            <wp:extent cx="9620853" cy="6748712"/>
            <wp:effectExtent l="7302" t="0" r="7303" b="7302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35274" cy="67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85F" w:rsidRDefault="0090685F">
      <w:pPr>
        <w:spacing w:line="276" w:lineRule="auto"/>
        <w:contextualSpacing w:val="0"/>
        <w:rPr>
          <w:b/>
        </w:rPr>
      </w:pPr>
      <w:r>
        <w:rPr>
          <w:b/>
        </w:rPr>
        <w:br w:type="page"/>
      </w:r>
    </w:p>
    <w:p w:rsidR="0090685F" w:rsidRDefault="0090685F" w:rsidP="00107FA1">
      <w:pPr>
        <w:ind w:hanging="567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342C66F2" wp14:editId="26761EF1">
            <wp:extent cx="9998629" cy="7219950"/>
            <wp:effectExtent l="0" t="1587" r="1587" b="1588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23926" cy="72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685F" w:rsidRPr="0090685F" w:rsidRDefault="0090685F" w:rsidP="002C598F">
      <w:pPr>
        <w:ind w:left="567" w:hanging="567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21D72E9A" wp14:editId="4120CE45">
            <wp:extent cx="9839680" cy="6810156"/>
            <wp:effectExtent l="0" t="9207" r="317" b="318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40726" cy="68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85F" w:rsidRPr="0090685F" w:rsidSect="00393FA1">
      <w:headerReference w:type="default" r:id="rId12"/>
      <w:footerReference w:type="default" r:id="rId13"/>
      <w:pgSz w:w="11906" w:h="16838" w:code="9"/>
      <w:pgMar w:top="397" w:right="680" w:bottom="397" w:left="68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0C3" w:rsidRDefault="00E050C3" w:rsidP="00B100A6">
      <w:pPr>
        <w:spacing w:after="0"/>
      </w:pPr>
      <w:r>
        <w:separator/>
      </w:r>
    </w:p>
  </w:endnote>
  <w:endnote w:type="continuationSeparator" w:id="0">
    <w:p w:rsidR="00E050C3" w:rsidRDefault="00E050C3" w:rsidP="00B100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0A6" w:rsidRDefault="00B100A6">
    <w:pPr>
      <w:pStyle w:val="llb"/>
    </w:pPr>
    <w:r>
      <w:ptab w:relativeTo="margin" w:alignment="center" w:leader="none"/>
    </w:r>
    <w:r>
      <w:rPr>
        <w:sz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0C3" w:rsidRDefault="00E050C3" w:rsidP="00B100A6">
      <w:pPr>
        <w:spacing w:after="0"/>
      </w:pPr>
      <w:r>
        <w:separator/>
      </w:r>
    </w:p>
  </w:footnote>
  <w:footnote w:type="continuationSeparator" w:id="0">
    <w:p w:rsidR="00E050C3" w:rsidRDefault="00E050C3" w:rsidP="00B100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FA1" w:rsidRPr="00393FA1" w:rsidRDefault="00393FA1" w:rsidP="00393FA1">
    <w:pPr>
      <w:pStyle w:val="lfej"/>
    </w:pPr>
    <w:r>
      <w:ptab w:relativeTo="margin" w:alignment="right" w:leader="none"/>
    </w:r>
    <w:sdt>
      <w:sdtPr>
        <w:rPr>
          <w:b/>
        </w:rPr>
        <w:alias w:val="Cím"/>
        <w:tag w:val=""/>
        <w:id w:val="-1059705922"/>
        <w:placeholde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F26D7">
          <w:rPr>
            <w:b/>
          </w:rPr>
          <w:t>Szivárvány- Szövetség</w:t>
        </w:r>
      </w:sdtContent>
    </w:sdt>
    <w:r w:rsidRPr="00393FA1">
      <w:rPr>
        <w:sz w:val="16"/>
      </w:rPr>
      <w:t xml:space="preserve">  </w:t>
    </w:r>
    <w:r w:rsidRPr="00393FA1">
      <w:rPr>
        <w:sz w:val="16"/>
      </w:rPr>
      <w:fldChar w:fldCharType="begin"/>
    </w:r>
    <w:r w:rsidRPr="00393FA1">
      <w:rPr>
        <w:sz w:val="16"/>
      </w:rPr>
      <w:instrText xml:space="preserve"> PAGE  \* ArabicDash  \* MERGEFORMAT </w:instrText>
    </w:r>
    <w:r w:rsidRPr="00393FA1">
      <w:rPr>
        <w:sz w:val="16"/>
      </w:rPr>
      <w:fldChar w:fldCharType="separate"/>
    </w:r>
    <w:r w:rsidR="00107FA1">
      <w:rPr>
        <w:noProof/>
        <w:sz w:val="16"/>
      </w:rPr>
      <w:t>- 5 -</w:t>
    </w:r>
    <w:r w:rsidRPr="00393FA1">
      <w:rPr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B6B87"/>
    <w:multiLevelType w:val="hybridMultilevel"/>
    <w:tmpl w:val="67DCCDD6"/>
    <w:lvl w:ilvl="0" w:tplc="5540F10E">
      <w:start w:val="1"/>
      <w:numFmt w:val="bullet"/>
      <w:pStyle w:val="Listaszerbekezds"/>
      <w:lvlText w:val="-"/>
      <w:lvlJc w:val="left"/>
      <w:pPr>
        <w:ind w:left="360" w:hanging="360"/>
      </w:pPr>
      <w:rPr>
        <w:rFonts w:ascii="Verdana" w:eastAsiaTheme="minorEastAsia" w:hAnsi="Verdana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D7"/>
    <w:rsid w:val="000B2345"/>
    <w:rsid w:val="00107FA1"/>
    <w:rsid w:val="001262C2"/>
    <w:rsid w:val="001904F1"/>
    <w:rsid w:val="00232C05"/>
    <w:rsid w:val="002A2039"/>
    <w:rsid w:val="002C598F"/>
    <w:rsid w:val="002E2EA3"/>
    <w:rsid w:val="00333605"/>
    <w:rsid w:val="00345B62"/>
    <w:rsid w:val="00393FA1"/>
    <w:rsid w:val="003A3737"/>
    <w:rsid w:val="003C657B"/>
    <w:rsid w:val="00431070"/>
    <w:rsid w:val="004B68DD"/>
    <w:rsid w:val="004D385A"/>
    <w:rsid w:val="005B09A5"/>
    <w:rsid w:val="00617E51"/>
    <w:rsid w:val="00625F0D"/>
    <w:rsid w:val="00634720"/>
    <w:rsid w:val="00683A0A"/>
    <w:rsid w:val="006B5166"/>
    <w:rsid w:val="006E53CA"/>
    <w:rsid w:val="007619D8"/>
    <w:rsid w:val="007D7B26"/>
    <w:rsid w:val="008341B3"/>
    <w:rsid w:val="008A05A9"/>
    <w:rsid w:val="008F0B39"/>
    <w:rsid w:val="00900204"/>
    <w:rsid w:val="0090685F"/>
    <w:rsid w:val="00A06181"/>
    <w:rsid w:val="00A55B75"/>
    <w:rsid w:val="00A8667F"/>
    <w:rsid w:val="00AA181B"/>
    <w:rsid w:val="00AE6CAA"/>
    <w:rsid w:val="00B100A6"/>
    <w:rsid w:val="00B46302"/>
    <w:rsid w:val="00B64A3C"/>
    <w:rsid w:val="00BF7F4B"/>
    <w:rsid w:val="00C63BB3"/>
    <w:rsid w:val="00C66CEC"/>
    <w:rsid w:val="00CC46F2"/>
    <w:rsid w:val="00CF1985"/>
    <w:rsid w:val="00CF26D7"/>
    <w:rsid w:val="00D117CA"/>
    <w:rsid w:val="00DA7060"/>
    <w:rsid w:val="00E050C3"/>
    <w:rsid w:val="00EA4342"/>
    <w:rsid w:val="00EF3255"/>
    <w:rsid w:val="00F307EF"/>
    <w:rsid w:val="00F6250A"/>
    <w:rsid w:val="00FD4217"/>
    <w:rsid w:val="00FE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1070"/>
    <w:pPr>
      <w:spacing w:line="240" w:lineRule="auto"/>
      <w:contextualSpacing/>
    </w:pPr>
    <w:rPr>
      <w:rFonts w:ascii="Verdana" w:hAnsi="Verdana" w:cstheme="minorHAnsi"/>
      <w:sz w:val="2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C63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C63B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63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Ige">
    <w:name w:val="Ige"/>
    <w:basedOn w:val="Norml"/>
    <w:autoRedefine/>
    <w:qFormat/>
    <w:rsid w:val="00F6250A"/>
    <w:pPr>
      <w:spacing w:before="200"/>
      <w:ind w:left="284" w:right="284"/>
      <w:jc w:val="both"/>
    </w:pPr>
    <w:rPr>
      <w:rFonts w:eastAsiaTheme="minorEastAsia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FD4217"/>
    <w:pPr>
      <w:widowControl w:val="0"/>
      <w:numPr>
        <w:numId w:val="1"/>
      </w:numPr>
      <w:autoSpaceDE w:val="0"/>
      <w:autoSpaceDN w:val="0"/>
      <w:adjustRightInd w:val="0"/>
      <w:spacing w:after="0"/>
      <w:jc w:val="both"/>
    </w:pPr>
    <w:rPr>
      <w:rFonts w:eastAsiaTheme="minorEastAsia"/>
      <w:lang w:eastAsia="hu-HU"/>
    </w:rPr>
  </w:style>
  <w:style w:type="paragraph" w:customStyle="1" w:styleId="Elbeszls">
    <w:name w:val="Elbeszélés"/>
    <w:basedOn w:val="Norml"/>
    <w:qFormat/>
    <w:rsid w:val="006B5166"/>
    <w:pPr>
      <w:autoSpaceDE w:val="0"/>
      <w:autoSpaceDN w:val="0"/>
      <w:adjustRightInd w:val="0"/>
      <w:spacing w:before="120" w:after="120"/>
      <w:ind w:left="567" w:right="567" w:firstLine="284"/>
      <w:jc w:val="both"/>
    </w:pPr>
    <w:rPr>
      <w:rFonts w:eastAsiaTheme="minorEastAsia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63BB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C63B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C63BB3"/>
    <w:rPr>
      <w:rFonts w:asciiTheme="majorHAnsi" w:eastAsiaTheme="majorEastAsia" w:hAnsiTheme="majorHAnsi" w:cstheme="majorBidi"/>
      <w:b/>
      <w:bCs/>
      <w:sz w:val="20"/>
    </w:rPr>
  </w:style>
  <w:style w:type="paragraph" w:styleId="Buborkszveg">
    <w:name w:val="Balloon Text"/>
    <w:basedOn w:val="Norml"/>
    <w:link w:val="BuborkszvegChar"/>
    <w:autoRedefine/>
    <w:rsid w:val="00DA7060"/>
    <w:pPr>
      <w:spacing w:after="0"/>
      <w:contextualSpacing w:val="0"/>
    </w:pPr>
    <w:rPr>
      <w:rFonts w:ascii="Tahoma" w:eastAsia="Calibri" w:hAnsi="Tahoma" w:cs="Tahoma"/>
      <w:sz w:val="12"/>
      <w:szCs w:val="16"/>
    </w:rPr>
  </w:style>
  <w:style w:type="character" w:customStyle="1" w:styleId="BuborkszvegChar">
    <w:name w:val="Buborékszöveg Char"/>
    <w:basedOn w:val="Bekezdsalapbettpusa"/>
    <w:link w:val="Buborkszveg"/>
    <w:rsid w:val="00DA7060"/>
    <w:rPr>
      <w:rFonts w:ascii="Tahoma" w:eastAsia="Calibri" w:hAnsi="Tahoma" w:cs="Tahoma"/>
      <w:sz w:val="12"/>
      <w:szCs w:val="16"/>
    </w:rPr>
  </w:style>
  <w:style w:type="paragraph" w:styleId="lfej">
    <w:name w:val="header"/>
    <w:basedOn w:val="Norml"/>
    <w:link w:val="lfej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B100A6"/>
    <w:rPr>
      <w:rFonts w:ascii="Verdana" w:hAnsi="Verdana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B100A6"/>
    <w:rPr>
      <w:rFonts w:ascii="Verdana" w:hAnsi="Verdana" w:cstheme="minorHAnsi"/>
      <w:sz w:val="20"/>
    </w:rPr>
  </w:style>
  <w:style w:type="character" w:styleId="Helyrzszveg">
    <w:name w:val="Placeholder Text"/>
    <w:basedOn w:val="Bekezdsalapbettpusa"/>
    <w:uiPriority w:val="99"/>
    <w:semiHidden/>
    <w:rsid w:val="00B100A6"/>
    <w:rPr>
      <w:color w:val="808080"/>
    </w:rPr>
  </w:style>
  <w:style w:type="paragraph" w:styleId="NormlWeb">
    <w:name w:val="Normal (Web)"/>
    <w:basedOn w:val="Norml"/>
    <w:uiPriority w:val="99"/>
    <w:semiHidden/>
    <w:unhideWhenUsed/>
    <w:rsid w:val="00CF26D7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ext">
    <w:name w:val="text"/>
    <w:basedOn w:val="Bekezdsalapbettpusa"/>
    <w:rsid w:val="00CF26D7"/>
  </w:style>
  <w:style w:type="paragraph" w:customStyle="1" w:styleId="line">
    <w:name w:val="line"/>
    <w:basedOn w:val="Norml"/>
    <w:rsid w:val="00CF26D7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indent-1-breaks">
    <w:name w:val="indent-1-breaks"/>
    <w:basedOn w:val="Bekezdsalapbettpusa"/>
    <w:rsid w:val="00CF26D7"/>
  </w:style>
  <w:style w:type="paragraph" w:customStyle="1" w:styleId="chapter-1">
    <w:name w:val="chapter-1"/>
    <w:basedOn w:val="Norml"/>
    <w:rsid w:val="00CF26D7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CF26D7"/>
    <w:rPr>
      <w:color w:val="0000FF"/>
      <w:u w:val="single"/>
    </w:rPr>
  </w:style>
  <w:style w:type="paragraph" w:customStyle="1" w:styleId="top-1">
    <w:name w:val="top-1"/>
    <w:basedOn w:val="Norml"/>
    <w:rsid w:val="00CF26D7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1070"/>
    <w:pPr>
      <w:spacing w:line="240" w:lineRule="auto"/>
      <w:contextualSpacing/>
    </w:pPr>
    <w:rPr>
      <w:rFonts w:ascii="Verdana" w:hAnsi="Verdana" w:cstheme="minorHAnsi"/>
      <w:sz w:val="2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C63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C63B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63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Ige">
    <w:name w:val="Ige"/>
    <w:basedOn w:val="Norml"/>
    <w:autoRedefine/>
    <w:qFormat/>
    <w:rsid w:val="00F6250A"/>
    <w:pPr>
      <w:spacing w:before="200"/>
      <w:ind w:left="284" w:right="284"/>
      <w:jc w:val="both"/>
    </w:pPr>
    <w:rPr>
      <w:rFonts w:eastAsiaTheme="minorEastAsia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FD4217"/>
    <w:pPr>
      <w:widowControl w:val="0"/>
      <w:numPr>
        <w:numId w:val="1"/>
      </w:numPr>
      <w:autoSpaceDE w:val="0"/>
      <w:autoSpaceDN w:val="0"/>
      <w:adjustRightInd w:val="0"/>
      <w:spacing w:after="0"/>
      <w:jc w:val="both"/>
    </w:pPr>
    <w:rPr>
      <w:rFonts w:eastAsiaTheme="minorEastAsia"/>
      <w:lang w:eastAsia="hu-HU"/>
    </w:rPr>
  </w:style>
  <w:style w:type="paragraph" w:customStyle="1" w:styleId="Elbeszls">
    <w:name w:val="Elbeszélés"/>
    <w:basedOn w:val="Norml"/>
    <w:qFormat/>
    <w:rsid w:val="006B5166"/>
    <w:pPr>
      <w:autoSpaceDE w:val="0"/>
      <w:autoSpaceDN w:val="0"/>
      <w:adjustRightInd w:val="0"/>
      <w:spacing w:before="120" w:after="120"/>
      <w:ind w:left="567" w:right="567" w:firstLine="284"/>
      <w:jc w:val="both"/>
    </w:pPr>
    <w:rPr>
      <w:rFonts w:eastAsiaTheme="minorEastAsia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63BB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C63B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C63BB3"/>
    <w:rPr>
      <w:rFonts w:asciiTheme="majorHAnsi" w:eastAsiaTheme="majorEastAsia" w:hAnsiTheme="majorHAnsi" w:cstheme="majorBidi"/>
      <w:b/>
      <w:bCs/>
      <w:sz w:val="20"/>
    </w:rPr>
  </w:style>
  <w:style w:type="paragraph" w:styleId="Buborkszveg">
    <w:name w:val="Balloon Text"/>
    <w:basedOn w:val="Norml"/>
    <w:link w:val="BuborkszvegChar"/>
    <w:autoRedefine/>
    <w:rsid w:val="00DA7060"/>
    <w:pPr>
      <w:spacing w:after="0"/>
      <w:contextualSpacing w:val="0"/>
    </w:pPr>
    <w:rPr>
      <w:rFonts w:ascii="Tahoma" w:eastAsia="Calibri" w:hAnsi="Tahoma" w:cs="Tahoma"/>
      <w:sz w:val="12"/>
      <w:szCs w:val="16"/>
    </w:rPr>
  </w:style>
  <w:style w:type="character" w:customStyle="1" w:styleId="BuborkszvegChar">
    <w:name w:val="Buborékszöveg Char"/>
    <w:basedOn w:val="Bekezdsalapbettpusa"/>
    <w:link w:val="Buborkszveg"/>
    <w:rsid w:val="00DA7060"/>
    <w:rPr>
      <w:rFonts w:ascii="Tahoma" w:eastAsia="Calibri" w:hAnsi="Tahoma" w:cs="Tahoma"/>
      <w:sz w:val="12"/>
      <w:szCs w:val="16"/>
    </w:rPr>
  </w:style>
  <w:style w:type="paragraph" w:styleId="lfej">
    <w:name w:val="header"/>
    <w:basedOn w:val="Norml"/>
    <w:link w:val="lfej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B100A6"/>
    <w:rPr>
      <w:rFonts w:ascii="Verdana" w:hAnsi="Verdana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B100A6"/>
    <w:rPr>
      <w:rFonts w:ascii="Verdana" w:hAnsi="Verdana" w:cstheme="minorHAnsi"/>
      <w:sz w:val="20"/>
    </w:rPr>
  </w:style>
  <w:style w:type="character" w:styleId="Helyrzszveg">
    <w:name w:val="Placeholder Text"/>
    <w:basedOn w:val="Bekezdsalapbettpusa"/>
    <w:uiPriority w:val="99"/>
    <w:semiHidden/>
    <w:rsid w:val="00B100A6"/>
    <w:rPr>
      <w:color w:val="808080"/>
    </w:rPr>
  </w:style>
  <w:style w:type="paragraph" w:styleId="NormlWeb">
    <w:name w:val="Normal (Web)"/>
    <w:basedOn w:val="Norml"/>
    <w:uiPriority w:val="99"/>
    <w:semiHidden/>
    <w:unhideWhenUsed/>
    <w:rsid w:val="00CF26D7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ext">
    <w:name w:val="text"/>
    <w:basedOn w:val="Bekezdsalapbettpusa"/>
    <w:rsid w:val="00CF26D7"/>
  </w:style>
  <w:style w:type="paragraph" w:customStyle="1" w:styleId="line">
    <w:name w:val="line"/>
    <w:basedOn w:val="Norml"/>
    <w:rsid w:val="00CF26D7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indent-1-breaks">
    <w:name w:val="indent-1-breaks"/>
    <w:basedOn w:val="Bekezdsalapbettpusa"/>
    <w:rsid w:val="00CF26D7"/>
  </w:style>
  <w:style w:type="paragraph" w:customStyle="1" w:styleId="chapter-1">
    <w:name w:val="chapter-1"/>
    <w:basedOn w:val="Norml"/>
    <w:rsid w:val="00CF26D7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CF26D7"/>
    <w:rPr>
      <w:color w:val="0000FF"/>
      <w:u w:val="single"/>
    </w:rPr>
  </w:style>
  <w:style w:type="paragraph" w:customStyle="1" w:styleId="top-1">
    <w:name w:val="top-1"/>
    <w:basedOn w:val="Norml"/>
    <w:rsid w:val="00CF26D7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osa\AppData\Roaming\Microsoft\Templates\Tanora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93287-71FC-4EB9-90D6-1B41363CC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Tanora.dotx</Template>
  <TotalTime>493</TotalTime>
  <Pages>5</Pages>
  <Words>939</Words>
  <Characters>6484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Szivárvány- Szövetség</vt:lpstr>
    </vt:vector>
  </TitlesOfParts>
  <Company>fs</Company>
  <LinksUpToDate>false</LinksUpToDate>
  <CharactersWithSpaces>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Szivárvány- Szövetség</dc:title>
  <dc:creator>sa</dc:creator>
  <cp:lastModifiedBy>sa</cp:lastModifiedBy>
  <cp:revision>4</cp:revision>
  <cp:lastPrinted>2012-11-22T19:50:00Z</cp:lastPrinted>
  <dcterms:created xsi:type="dcterms:W3CDTF">2012-11-22T07:40:00Z</dcterms:created>
  <dcterms:modified xsi:type="dcterms:W3CDTF">2012-11-22T20:02:00Z</dcterms:modified>
</cp:coreProperties>
</file>